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F84BA" w14:textId="7C404365" w:rsidR="00AD786F" w:rsidRPr="00A510E2" w:rsidRDefault="00A510E2" w:rsidP="00024A79">
      <w:pPr>
        <w:pStyle w:val="huis-platte-tekst"/>
        <w:rPr>
          <w:rFonts w:ascii="Calibri" w:eastAsiaTheme="minorHAnsi" w:hAnsi="Calibri" w:cs="Arial"/>
          <w:b/>
          <w:bCs/>
          <w:szCs w:val="22"/>
          <w:lang w:val="nl-BE" w:eastAsia="en-US"/>
        </w:rPr>
      </w:pPr>
      <w:r w:rsidRPr="00A510E2">
        <w:rPr>
          <w:rFonts w:ascii="Calibri" w:eastAsiaTheme="minorHAnsi" w:hAnsi="Calibri" w:cs="Arial"/>
          <w:b/>
          <w:bCs/>
          <w:szCs w:val="22"/>
          <w:lang w:val="nl-BE" w:eastAsia="en-US"/>
        </w:rPr>
        <w:t>Planschadevergoeding in het kader van een ruimtelijk uitvoeringsplan:</w:t>
      </w:r>
    </w:p>
    <w:p w14:paraId="4994B407" w14:textId="38FE9A6B" w:rsidR="00A510E2" w:rsidRPr="00A510E2" w:rsidRDefault="00A510E2" w:rsidP="00024A79">
      <w:pPr>
        <w:pStyle w:val="huis-platte-tekst"/>
        <w:rPr>
          <w:rFonts w:ascii="Calibri" w:eastAsiaTheme="minorHAnsi" w:hAnsi="Calibri" w:cs="Arial"/>
          <w:b/>
          <w:bCs/>
          <w:szCs w:val="22"/>
          <w:lang w:val="nl-BE" w:eastAsia="en-US"/>
        </w:rPr>
      </w:pPr>
      <w:r w:rsidRPr="00A510E2">
        <w:rPr>
          <w:rFonts w:ascii="Calibri" w:eastAsiaTheme="minorHAnsi" w:hAnsi="Calibri" w:cs="Arial"/>
          <w:b/>
          <w:bCs/>
          <w:szCs w:val="22"/>
          <w:lang w:val="nl-BE" w:eastAsia="en-US"/>
        </w:rPr>
        <w:t>Verslag hoorzitting</w:t>
      </w:r>
    </w:p>
    <w:p w14:paraId="07AA3EC5" w14:textId="77777777" w:rsidR="00A510E2" w:rsidRPr="00A510E2" w:rsidRDefault="00A510E2" w:rsidP="00024A79">
      <w:pPr>
        <w:pStyle w:val="huis-platte-tekst"/>
        <w:rPr>
          <w:rFonts w:ascii="Calibri" w:eastAsiaTheme="minorHAnsi" w:hAnsi="Calibri" w:cs="Arial"/>
          <w:szCs w:val="22"/>
          <w:lang w:val="nl-BE" w:eastAsia="en-US"/>
        </w:rPr>
      </w:pPr>
    </w:p>
    <w:p w14:paraId="505A8DB2" w14:textId="77777777" w:rsidR="00A510E2" w:rsidRPr="00A510E2" w:rsidRDefault="00A510E2" w:rsidP="00024A79">
      <w:pPr>
        <w:pStyle w:val="huis-platte-tekst"/>
        <w:rPr>
          <w:rFonts w:ascii="Calibri" w:eastAsiaTheme="minorHAnsi" w:hAnsi="Calibri" w:cs="Arial"/>
          <w:szCs w:val="22"/>
          <w:lang w:val="nl-BE" w:eastAsia="en-US"/>
        </w:rPr>
      </w:pPr>
    </w:p>
    <w:p w14:paraId="410F84BB" w14:textId="440E94A7" w:rsidR="00C202C8" w:rsidRPr="00C202C8" w:rsidRDefault="00AC7961" w:rsidP="00880897">
      <w:pPr>
        <w:pStyle w:val="Referentietitel"/>
        <w:rPr>
          <w:b w:val="0"/>
        </w:rPr>
      </w:pPr>
      <w:r>
        <w:t>uw bericht van</w:t>
      </w:r>
      <w:r w:rsidR="00C202C8" w:rsidRPr="00C202C8">
        <w:tab/>
        <w:t>uw kenmerk</w:t>
      </w:r>
      <w:r w:rsidR="00C202C8" w:rsidRPr="00C202C8">
        <w:tab/>
      </w:r>
      <w:r w:rsidR="00004725">
        <w:t>referentienummer</w:t>
      </w:r>
      <w:r w:rsidR="00C202C8" w:rsidRPr="00C202C8">
        <w:tab/>
        <w:t>bijlagen</w:t>
      </w:r>
    </w:p>
    <w:p w14:paraId="410F84BC" w14:textId="4DECD86F" w:rsidR="00C202C8" w:rsidRPr="00C202C8" w:rsidRDefault="006B4CD3" w:rsidP="00F80300">
      <w:pPr>
        <w:pStyle w:val="Referentie"/>
      </w:pPr>
      <w:r>
        <w:fldChar w:fldCharType="begin">
          <w:ffData>
            <w:name w:val="Text35"/>
            <w:enabled/>
            <w:calcOnExit w:val="0"/>
            <w:textInput/>
          </w:ffData>
        </w:fldChar>
      </w:r>
      <w:bookmarkStart w:id="0" w:name="Text3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 w:rsidR="00C202C8" w:rsidRPr="00C202C8">
        <w:tab/>
      </w:r>
      <w:r w:rsidR="00C202C8" w:rsidRPr="00C202C8">
        <w:fldChar w:fldCharType="begin">
          <w:ffData>
            <w:name w:val="Text36"/>
            <w:enabled/>
            <w:calcOnExit w:val="0"/>
            <w:textInput/>
          </w:ffData>
        </w:fldChar>
      </w:r>
      <w:bookmarkStart w:id="1" w:name="Text36"/>
      <w:r w:rsidR="00C202C8" w:rsidRPr="00C202C8">
        <w:instrText xml:space="preserve"> FORMTEXT </w:instrText>
      </w:r>
      <w:r w:rsidR="00C202C8" w:rsidRPr="00C202C8">
        <w:fldChar w:fldCharType="separate"/>
      </w:r>
      <w:r w:rsidR="00C202C8" w:rsidRPr="00C202C8">
        <w:rPr>
          <w:noProof/>
        </w:rPr>
        <w:t> </w:t>
      </w:r>
      <w:r w:rsidR="00C202C8" w:rsidRPr="00C202C8">
        <w:rPr>
          <w:noProof/>
        </w:rPr>
        <w:t> </w:t>
      </w:r>
      <w:r w:rsidR="00C202C8" w:rsidRPr="00C202C8">
        <w:rPr>
          <w:noProof/>
        </w:rPr>
        <w:t> </w:t>
      </w:r>
      <w:r w:rsidR="00C202C8" w:rsidRPr="00C202C8">
        <w:rPr>
          <w:noProof/>
        </w:rPr>
        <w:t> </w:t>
      </w:r>
      <w:r w:rsidR="00C202C8" w:rsidRPr="00C202C8">
        <w:rPr>
          <w:noProof/>
        </w:rPr>
        <w:t> </w:t>
      </w:r>
      <w:r w:rsidR="00C202C8" w:rsidRPr="00C202C8">
        <w:fldChar w:fldCharType="end"/>
      </w:r>
      <w:bookmarkEnd w:id="1"/>
      <w:r w:rsidR="00C202C8" w:rsidRPr="00C202C8">
        <w:tab/>
      </w:r>
      <w:r w:rsidR="003C3A1A">
        <w:fldChar w:fldCharType="begin">
          <w:ffData>
            <w:name w:val=""/>
            <w:enabled/>
            <w:calcOnExit w:val="0"/>
            <w:textInput>
              <w:default w:val="202X-E-PSV-XXXXX"/>
            </w:textInput>
          </w:ffData>
        </w:fldChar>
      </w:r>
      <w:r w:rsidR="003C3A1A">
        <w:instrText xml:space="preserve"> FORMTEXT </w:instrText>
      </w:r>
      <w:r w:rsidR="003C3A1A">
        <w:fldChar w:fldCharType="separate"/>
      </w:r>
      <w:r w:rsidR="003C3A1A">
        <w:rPr>
          <w:noProof/>
        </w:rPr>
        <w:t>202X-E-PSV-XXXXX</w:t>
      </w:r>
      <w:r w:rsidR="003C3A1A">
        <w:fldChar w:fldCharType="end"/>
      </w:r>
      <w:r w:rsidR="00C202C8" w:rsidRPr="00C202C8">
        <w:tab/>
      </w:r>
      <w:r w:rsidR="00C202C8" w:rsidRPr="00C202C8">
        <w:fldChar w:fldCharType="begin">
          <w:ffData>
            <w:name w:val="Text12"/>
            <w:enabled/>
            <w:calcOnExit w:val="0"/>
            <w:textInput/>
          </w:ffData>
        </w:fldChar>
      </w:r>
      <w:bookmarkStart w:id="2" w:name="Text12"/>
      <w:r w:rsidR="00C202C8" w:rsidRPr="00C202C8">
        <w:instrText xml:space="preserve"> FORMTEXT </w:instrText>
      </w:r>
      <w:r w:rsidR="00C202C8" w:rsidRPr="00C202C8">
        <w:fldChar w:fldCharType="separate"/>
      </w:r>
      <w:r w:rsidR="00C202C8" w:rsidRPr="00C202C8">
        <w:t> </w:t>
      </w:r>
      <w:r w:rsidR="00C202C8" w:rsidRPr="00C202C8">
        <w:t> </w:t>
      </w:r>
      <w:r w:rsidR="00C202C8" w:rsidRPr="00C202C8">
        <w:t> </w:t>
      </w:r>
      <w:r w:rsidR="00C202C8" w:rsidRPr="00C202C8">
        <w:t> </w:t>
      </w:r>
      <w:r w:rsidR="00C202C8" w:rsidRPr="00C202C8">
        <w:t> </w:t>
      </w:r>
      <w:r w:rsidR="00C202C8" w:rsidRPr="00C202C8">
        <w:fldChar w:fldCharType="end"/>
      </w:r>
      <w:bookmarkEnd w:id="2"/>
    </w:p>
    <w:p w14:paraId="410F84BD" w14:textId="77777777" w:rsidR="00C202C8" w:rsidRPr="003F2C42" w:rsidRDefault="00C202C8" w:rsidP="003F2C42">
      <w:pPr>
        <w:pStyle w:val="Referentietitel"/>
      </w:pPr>
      <w:r w:rsidRPr="003F2C42">
        <w:t>vragen naar/e-mail</w:t>
      </w:r>
      <w:r w:rsidRPr="003F2C42">
        <w:tab/>
      </w:r>
      <w:r w:rsidRPr="003F2C42">
        <w:tab/>
        <w:t>telefoonnummer</w:t>
      </w:r>
      <w:r w:rsidRPr="003F2C42">
        <w:tab/>
        <w:t>datum</w:t>
      </w:r>
    </w:p>
    <w:p w14:paraId="6C2705C0" w14:textId="7181C8E2" w:rsidR="00A831C0" w:rsidRDefault="00E536AD" w:rsidP="00A831C0">
      <w:pPr>
        <w:pStyle w:val="Referentietweederegel"/>
      </w:pPr>
      <w:r>
        <w:fldChar w:fldCharType="begin">
          <w:ffData>
            <w:name w:val="Text10"/>
            <w:enabled/>
            <w:calcOnExit w:val="0"/>
            <w:textInput>
              <w:default w:val="&lt;adres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&lt;adres&gt;</w:t>
      </w:r>
      <w:r>
        <w:fldChar w:fldCharType="end"/>
      </w:r>
      <w:r w:rsidR="00C202C8" w:rsidRPr="003F2C42">
        <w:tab/>
      </w:r>
      <w:r w:rsidR="00C202C8" w:rsidRPr="003F2C42"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="00C202C8" w:rsidRPr="003F2C42">
        <w:instrText xml:space="preserve"> FORMTEXT </w:instrText>
      </w:r>
      <w:r w:rsidR="00C202C8" w:rsidRPr="003F2C42">
        <w:fldChar w:fldCharType="separate"/>
      </w:r>
      <w:r w:rsidR="00C202C8" w:rsidRPr="003F2C42">
        <w:t> </w:t>
      </w:r>
      <w:r w:rsidR="00C202C8" w:rsidRPr="003F2C42">
        <w:t> </w:t>
      </w:r>
      <w:r w:rsidR="00C202C8" w:rsidRPr="003F2C42">
        <w:t> </w:t>
      </w:r>
      <w:r w:rsidR="00C202C8" w:rsidRPr="003F2C42">
        <w:t> </w:t>
      </w:r>
      <w:r w:rsidR="00C202C8" w:rsidRPr="003F2C42">
        <w:t> </w:t>
      </w:r>
      <w:r w:rsidR="00C202C8" w:rsidRPr="003F2C42">
        <w:fldChar w:fldCharType="end"/>
      </w:r>
      <w:bookmarkEnd w:id="3"/>
      <w:r w:rsidR="00C202C8" w:rsidRPr="003F2C42">
        <w:tab/>
      </w:r>
      <w:r w:rsidR="00677C44">
        <w:fldChar w:fldCharType="begin">
          <w:ffData>
            <w:name w:val=""/>
            <w:enabled/>
            <w:calcOnExit w:val="0"/>
            <w:textInput/>
          </w:ffData>
        </w:fldChar>
      </w:r>
      <w:r w:rsidR="00677C44">
        <w:instrText xml:space="preserve"> FORMTEXT </w:instrText>
      </w:r>
      <w:r w:rsidR="00677C44">
        <w:fldChar w:fldCharType="separate"/>
      </w:r>
      <w:r w:rsidR="00677C44">
        <w:rPr>
          <w:noProof/>
        </w:rPr>
        <w:t> </w:t>
      </w:r>
      <w:r w:rsidR="00677C44">
        <w:rPr>
          <w:noProof/>
        </w:rPr>
        <w:t> </w:t>
      </w:r>
      <w:r w:rsidR="00677C44">
        <w:rPr>
          <w:noProof/>
        </w:rPr>
        <w:t> </w:t>
      </w:r>
      <w:r w:rsidR="00677C44">
        <w:rPr>
          <w:noProof/>
        </w:rPr>
        <w:t> </w:t>
      </w:r>
      <w:r w:rsidR="00677C44">
        <w:rPr>
          <w:noProof/>
        </w:rPr>
        <w:t> </w:t>
      </w:r>
      <w:r w:rsidR="00677C44">
        <w:fldChar w:fldCharType="end"/>
      </w:r>
    </w:p>
    <w:p w14:paraId="6E9FCF32" w14:textId="249008B5" w:rsidR="00A831C0" w:rsidRPr="003F2C42" w:rsidRDefault="00A831C0" w:rsidP="003F2C42">
      <w:pPr>
        <w:pStyle w:val="Referentietweederegel"/>
      </w:pPr>
      <w:r>
        <w:fldChar w:fldCharType="begin">
          <w:ffData>
            <w:name w:val=""/>
            <w:enabled/>
            <w:calcOnExit w:val="0"/>
            <w:textInput>
              <w:default w:val="&lt;e-mailadres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&lt;e-mailadres&gt;</w:t>
      </w:r>
      <w:r>
        <w:fldChar w:fldCharType="end"/>
      </w:r>
    </w:p>
    <w:p w14:paraId="687B9960" w14:textId="77777777" w:rsidR="00A510E2" w:rsidRDefault="00A510E2" w:rsidP="00C12A5A">
      <w:pPr>
        <w:rPr>
          <w:rFonts w:cs="Arial"/>
          <w:color w:val="auto"/>
        </w:rPr>
      </w:pPr>
    </w:p>
    <w:p w14:paraId="4DD73F99" w14:textId="77777777" w:rsidR="00A510E2" w:rsidRDefault="00A510E2" w:rsidP="00C12A5A">
      <w:pPr>
        <w:rPr>
          <w:rFonts w:cs="Arial"/>
          <w:color w:val="auto"/>
        </w:rPr>
      </w:pPr>
    </w:p>
    <w:p w14:paraId="0B673530" w14:textId="529A6FF7" w:rsidR="00494B1B" w:rsidRDefault="00961388" w:rsidP="00FC22F6">
      <w:pPr>
        <w:keepNext/>
        <w:rPr>
          <w:rFonts w:cs="Arial"/>
          <w:color w:val="auto"/>
          <w:u w:val="single"/>
        </w:rPr>
      </w:pPr>
      <w:r w:rsidRPr="00961388">
        <w:rPr>
          <w:rFonts w:cs="Arial"/>
          <w:color w:val="auto"/>
          <w:u w:val="single"/>
        </w:rPr>
        <w:t>Referentienummer aanvraag</w:t>
      </w:r>
    </w:p>
    <w:sdt>
      <w:sdtPr>
        <w:rPr>
          <w:rFonts w:cs="Arial"/>
          <w:color w:val="auto"/>
        </w:rPr>
        <w:id w:val="969016933"/>
        <w:placeholder>
          <w:docPart w:val="F56175B320E64FBB90FC8604F6D9CDB7"/>
        </w:placeholder>
        <w:showingPlcHdr/>
        <w:text/>
      </w:sdtPr>
      <w:sdtEndPr/>
      <w:sdtContent>
        <w:p w14:paraId="0EFC05B6" w14:textId="4AE7A39B" w:rsidR="00961388" w:rsidRPr="00961388" w:rsidRDefault="00961388" w:rsidP="00C12A5A">
          <w:pPr>
            <w:rPr>
              <w:rFonts w:cs="Arial"/>
              <w:color w:val="auto"/>
            </w:rPr>
          </w:pPr>
          <w:r w:rsidRPr="00961388">
            <w:rPr>
              <w:rFonts w:cs="Arial"/>
              <w:color w:val="FF0000"/>
            </w:rPr>
            <w:t>&lt;202X-E-PSV-XXXXX&gt;</w:t>
          </w:r>
        </w:p>
      </w:sdtContent>
    </w:sdt>
    <w:p w14:paraId="61AE728B" w14:textId="77777777" w:rsidR="00961388" w:rsidRDefault="00961388" w:rsidP="00C12A5A">
      <w:pPr>
        <w:rPr>
          <w:rFonts w:cs="Arial"/>
          <w:color w:val="auto"/>
        </w:rPr>
      </w:pPr>
    </w:p>
    <w:p w14:paraId="2A9B0D81" w14:textId="77777777" w:rsidR="00677C44" w:rsidRDefault="00677C44" w:rsidP="00FC22F6">
      <w:pPr>
        <w:keepNext/>
        <w:spacing w:after="120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Datum hoorzitting</w:t>
      </w:r>
    </w:p>
    <w:p w14:paraId="76EBF452" w14:textId="373941B8" w:rsidR="00677C44" w:rsidRPr="00677C44" w:rsidRDefault="00004725" w:rsidP="004D5844">
      <w:pPr>
        <w:spacing w:after="120"/>
        <w:rPr>
          <w:rFonts w:cs="Arial"/>
          <w:color w:val="auto"/>
        </w:rPr>
      </w:pPr>
      <w:sdt>
        <w:sdtPr>
          <w:rPr>
            <w:rFonts w:cs="Arial"/>
            <w:color w:val="auto"/>
          </w:rPr>
          <w:id w:val="-2116127798"/>
          <w:placeholder>
            <w:docPart w:val="39CFBD8CD1004197AE22ABAE0511A092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/>
        <w:sdtContent>
          <w:r w:rsidR="00677C44" w:rsidRPr="00677C44">
            <w:rPr>
              <w:rFonts w:cs="Arial"/>
              <w:color w:val="FF0000"/>
            </w:rPr>
            <w:t>&lt;datum&gt;</w:t>
          </w:r>
        </w:sdtContent>
      </w:sdt>
    </w:p>
    <w:p w14:paraId="468EE814" w14:textId="77777777" w:rsidR="00677C44" w:rsidRDefault="00677C44" w:rsidP="004D5844">
      <w:pPr>
        <w:spacing w:after="120"/>
        <w:rPr>
          <w:rFonts w:cs="Arial"/>
          <w:color w:val="auto"/>
          <w:u w:val="single"/>
        </w:rPr>
      </w:pPr>
    </w:p>
    <w:p w14:paraId="0E5AC5A7" w14:textId="4EA6FAAF" w:rsidR="00494B1B" w:rsidRPr="00C200CF" w:rsidRDefault="00494B1B" w:rsidP="00FC22F6">
      <w:pPr>
        <w:keepNext/>
        <w:spacing w:after="120"/>
        <w:rPr>
          <w:rFonts w:cs="Arial"/>
          <w:color w:val="auto"/>
          <w:u w:val="single"/>
        </w:rPr>
      </w:pPr>
      <w:r w:rsidRPr="00C200CF">
        <w:rPr>
          <w:rFonts w:cs="Arial"/>
          <w:color w:val="auto"/>
          <w:u w:val="single"/>
        </w:rPr>
        <w:t>Aanwezigen</w:t>
      </w:r>
    </w:p>
    <w:sdt>
      <w:sdtPr>
        <w:id w:val="788784551"/>
        <w:placeholder>
          <w:docPart w:val="6446CB350B5249328DB415713D1E0DA8"/>
        </w:placeholder>
        <w:showingPlcHdr/>
        <w:text/>
      </w:sdtPr>
      <w:sdtEndPr/>
      <w:sdtContent>
        <w:p w14:paraId="7C217FB3" w14:textId="65DADA77" w:rsidR="00494B1B" w:rsidRPr="00C200CF" w:rsidRDefault="00C200CF" w:rsidP="0000603B">
          <w:pPr>
            <w:pStyle w:val="Lijstopsomteken"/>
            <w:rPr>
              <w:rFonts w:cs="Arial"/>
            </w:rPr>
          </w:pPr>
          <w:r w:rsidRPr="00C200CF">
            <w:rPr>
              <w:rStyle w:val="Tekstvantijdelijkeaanduiding"/>
              <w:color w:val="FF0000"/>
            </w:rPr>
            <w:t>&lt;naam, hoedanigheid&gt;</w:t>
          </w:r>
        </w:p>
      </w:sdtContent>
    </w:sdt>
    <w:sdt>
      <w:sdtPr>
        <w:id w:val="55911103"/>
        <w:placeholder>
          <w:docPart w:val="9CA54FF6AB3F4CEDAC9A751B249483DD"/>
        </w:placeholder>
        <w:showingPlcHdr/>
        <w:text/>
      </w:sdtPr>
      <w:sdtEndPr/>
      <w:sdtContent>
        <w:p w14:paraId="2C8E857A" w14:textId="77777777" w:rsidR="00C200CF" w:rsidRDefault="00C200CF" w:rsidP="00C200CF">
          <w:pPr>
            <w:pStyle w:val="Lijstopsomteken"/>
          </w:pPr>
          <w:r w:rsidRPr="00C200CF">
            <w:rPr>
              <w:rStyle w:val="Tekstvantijdelijkeaanduiding"/>
              <w:color w:val="FF0000"/>
            </w:rPr>
            <w:t>&lt;naam, hoedanigheid&gt;</w:t>
          </w:r>
        </w:p>
      </w:sdtContent>
    </w:sdt>
    <w:p w14:paraId="05C22EF8" w14:textId="77777777" w:rsidR="00C200CF" w:rsidRDefault="00C200CF" w:rsidP="00C200CF">
      <w:pPr>
        <w:pStyle w:val="Lijstopsomteken"/>
        <w:numPr>
          <w:ilvl w:val="0"/>
          <w:numId w:val="0"/>
        </w:numPr>
        <w:ind w:left="360" w:hanging="360"/>
      </w:pPr>
    </w:p>
    <w:p w14:paraId="15914430" w14:textId="433C1679" w:rsidR="00C200CF" w:rsidRPr="00C200CF" w:rsidRDefault="00C200CF" w:rsidP="004D5844">
      <w:pPr>
        <w:pStyle w:val="Lijstopsomteken"/>
        <w:numPr>
          <w:ilvl w:val="0"/>
          <w:numId w:val="0"/>
        </w:numPr>
        <w:spacing w:after="120"/>
        <w:ind w:left="357" w:hanging="357"/>
        <w:rPr>
          <w:u w:val="single"/>
        </w:rPr>
      </w:pPr>
      <w:r w:rsidRPr="00C200CF">
        <w:rPr>
          <w:u w:val="single"/>
        </w:rPr>
        <w:t>Verslag</w:t>
      </w:r>
    </w:p>
    <w:p w14:paraId="42F3F74D" w14:textId="77777777" w:rsidR="008E7183" w:rsidRPr="008E7183" w:rsidRDefault="008E7183" w:rsidP="008E7183">
      <w:pPr>
        <w:pBdr>
          <w:bottom w:val="dotted" w:sz="4" w:space="1" w:color="auto"/>
          <w:between w:val="dotted" w:sz="4" w:space="1" w:color="auto"/>
        </w:pBdr>
        <w:rPr>
          <w:color w:val="auto"/>
        </w:rPr>
      </w:pPr>
    </w:p>
    <w:p w14:paraId="246322B6" w14:textId="77777777" w:rsidR="008E7183" w:rsidRPr="008E7183" w:rsidRDefault="008E7183" w:rsidP="008E7183">
      <w:pPr>
        <w:pBdr>
          <w:bottom w:val="dotted" w:sz="4" w:space="1" w:color="auto"/>
          <w:between w:val="dotted" w:sz="4" w:space="1" w:color="auto"/>
        </w:pBdr>
        <w:rPr>
          <w:color w:val="auto"/>
          <w:highlight w:val="yellow"/>
        </w:rPr>
      </w:pPr>
    </w:p>
    <w:p w14:paraId="0A375C83" w14:textId="77777777" w:rsidR="008E7183" w:rsidRPr="008E7183" w:rsidRDefault="008E7183" w:rsidP="008E7183">
      <w:pPr>
        <w:pBdr>
          <w:bottom w:val="dotted" w:sz="4" w:space="1" w:color="auto"/>
          <w:between w:val="dotted" w:sz="4" w:space="1" w:color="auto"/>
        </w:pBdr>
        <w:rPr>
          <w:color w:val="auto"/>
          <w:highlight w:val="yellow"/>
        </w:rPr>
      </w:pPr>
    </w:p>
    <w:p w14:paraId="08E4D081" w14:textId="77777777" w:rsidR="008E7183" w:rsidRPr="008E7183" w:rsidRDefault="008E7183" w:rsidP="008E7183">
      <w:pPr>
        <w:pStyle w:val="Geenafstand"/>
        <w:pBdr>
          <w:bottom w:val="dotted" w:sz="4" w:space="1" w:color="auto"/>
          <w:between w:val="dotted" w:sz="4" w:space="1" w:color="auto"/>
        </w:pBdr>
        <w:rPr>
          <w:color w:val="auto"/>
        </w:rPr>
      </w:pPr>
    </w:p>
    <w:p w14:paraId="4D1FA035" w14:textId="77777777" w:rsidR="008E7183" w:rsidRPr="008E7183" w:rsidRDefault="008E7183" w:rsidP="008E7183">
      <w:pPr>
        <w:pStyle w:val="Geenafstand"/>
        <w:pBdr>
          <w:bottom w:val="dotted" w:sz="4" w:space="1" w:color="auto"/>
          <w:between w:val="dotted" w:sz="4" w:space="1" w:color="auto"/>
        </w:pBdr>
        <w:rPr>
          <w:color w:val="auto"/>
        </w:rPr>
      </w:pPr>
    </w:p>
    <w:p w14:paraId="5151E5B3" w14:textId="77777777" w:rsidR="008E7183" w:rsidRPr="008E7183" w:rsidRDefault="008E7183" w:rsidP="008E7183">
      <w:pPr>
        <w:pBdr>
          <w:bottom w:val="dotted" w:sz="4" w:space="1" w:color="auto"/>
          <w:between w:val="dotted" w:sz="4" w:space="1" w:color="auto"/>
        </w:pBdr>
        <w:rPr>
          <w:color w:val="auto"/>
          <w:highlight w:val="yellow"/>
        </w:rPr>
      </w:pPr>
    </w:p>
    <w:p w14:paraId="4DE5D2B4" w14:textId="77777777" w:rsidR="008E7183" w:rsidRPr="008E7183" w:rsidRDefault="008E7183" w:rsidP="008E7183">
      <w:pPr>
        <w:pStyle w:val="Geenafstand"/>
        <w:pBdr>
          <w:bottom w:val="dotted" w:sz="4" w:space="1" w:color="auto"/>
          <w:between w:val="dotted" w:sz="4" w:space="1" w:color="auto"/>
        </w:pBdr>
        <w:rPr>
          <w:color w:val="auto"/>
        </w:rPr>
      </w:pPr>
    </w:p>
    <w:p w14:paraId="04D11298" w14:textId="77777777" w:rsidR="008E7183" w:rsidRPr="008E7183" w:rsidRDefault="008E7183" w:rsidP="008E7183">
      <w:pPr>
        <w:pStyle w:val="Geenafstand"/>
        <w:pBdr>
          <w:bottom w:val="dotted" w:sz="4" w:space="1" w:color="auto"/>
          <w:between w:val="dotted" w:sz="4" w:space="1" w:color="auto"/>
        </w:pBdr>
        <w:rPr>
          <w:color w:val="auto"/>
        </w:rPr>
      </w:pPr>
    </w:p>
    <w:p w14:paraId="63C30478" w14:textId="77777777" w:rsidR="008E7183" w:rsidRPr="008E7183" w:rsidRDefault="008E7183" w:rsidP="008E7183">
      <w:pPr>
        <w:pStyle w:val="Geenafstand"/>
        <w:pBdr>
          <w:bottom w:val="dotted" w:sz="4" w:space="1" w:color="auto"/>
          <w:between w:val="dotted" w:sz="4" w:space="1" w:color="auto"/>
        </w:pBdr>
        <w:rPr>
          <w:color w:val="auto"/>
        </w:rPr>
      </w:pPr>
    </w:p>
    <w:p w14:paraId="4B8F52B9" w14:textId="77777777" w:rsidR="008E7183" w:rsidRPr="008E7183" w:rsidRDefault="008E7183" w:rsidP="008E7183">
      <w:pPr>
        <w:pBdr>
          <w:bottom w:val="dotted" w:sz="4" w:space="1" w:color="auto"/>
          <w:between w:val="dotted" w:sz="4" w:space="1" w:color="auto"/>
        </w:pBdr>
        <w:rPr>
          <w:color w:val="auto"/>
          <w:highlight w:val="yellow"/>
        </w:rPr>
      </w:pPr>
    </w:p>
    <w:p w14:paraId="546568F5" w14:textId="77777777" w:rsidR="008E7183" w:rsidRPr="008E7183" w:rsidRDefault="008E7183" w:rsidP="008E7183">
      <w:pPr>
        <w:pStyle w:val="Geenafstand"/>
        <w:pBdr>
          <w:bottom w:val="dotted" w:sz="4" w:space="1" w:color="auto"/>
          <w:between w:val="dotted" w:sz="4" w:space="1" w:color="auto"/>
        </w:pBdr>
        <w:rPr>
          <w:color w:val="auto"/>
        </w:rPr>
      </w:pPr>
    </w:p>
    <w:p w14:paraId="7A233D12" w14:textId="77777777" w:rsidR="008E7183" w:rsidRDefault="008E7183" w:rsidP="008E7183">
      <w:pPr>
        <w:pStyle w:val="Geenafstand"/>
        <w:pBdr>
          <w:bottom w:val="dotted" w:sz="4" w:space="1" w:color="auto"/>
          <w:between w:val="dotted" w:sz="4" w:space="1" w:color="auto"/>
        </w:pBdr>
        <w:rPr>
          <w:color w:val="auto"/>
        </w:rPr>
      </w:pPr>
    </w:p>
    <w:p w14:paraId="36BA7215" w14:textId="77777777" w:rsidR="00D87204" w:rsidRDefault="00D87204" w:rsidP="008E7183">
      <w:pPr>
        <w:pStyle w:val="Geenafstand"/>
        <w:pBdr>
          <w:bottom w:val="dotted" w:sz="4" w:space="1" w:color="auto"/>
          <w:between w:val="dotted" w:sz="4" w:space="1" w:color="auto"/>
        </w:pBdr>
        <w:rPr>
          <w:color w:val="auto"/>
        </w:rPr>
      </w:pPr>
    </w:p>
    <w:p w14:paraId="7CFF8AA2" w14:textId="77777777" w:rsidR="00D87204" w:rsidRDefault="00D87204" w:rsidP="008E7183">
      <w:pPr>
        <w:pStyle w:val="Geenafstand"/>
        <w:pBdr>
          <w:bottom w:val="dotted" w:sz="4" w:space="1" w:color="auto"/>
          <w:between w:val="dotted" w:sz="4" w:space="1" w:color="auto"/>
        </w:pBdr>
        <w:rPr>
          <w:color w:val="auto"/>
        </w:rPr>
      </w:pPr>
    </w:p>
    <w:p w14:paraId="04C10474" w14:textId="77777777" w:rsidR="00D87204" w:rsidRPr="008E7183" w:rsidRDefault="00D87204" w:rsidP="008E7183">
      <w:pPr>
        <w:pStyle w:val="Geenafstand"/>
        <w:pBdr>
          <w:bottom w:val="dotted" w:sz="4" w:space="1" w:color="auto"/>
          <w:between w:val="dotted" w:sz="4" w:space="1" w:color="auto"/>
        </w:pBdr>
        <w:rPr>
          <w:color w:val="auto"/>
        </w:rPr>
      </w:pPr>
    </w:p>
    <w:p w14:paraId="21923C55" w14:textId="77777777" w:rsidR="00C200CF" w:rsidRDefault="00C200CF" w:rsidP="00C200CF">
      <w:pPr>
        <w:pStyle w:val="Lijstopsomteken"/>
        <w:numPr>
          <w:ilvl w:val="0"/>
          <w:numId w:val="0"/>
        </w:numPr>
        <w:ind w:left="360" w:hanging="360"/>
      </w:pPr>
    </w:p>
    <w:p w14:paraId="7C572D95" w14:textId="720A887E" w:rsidR="008E7183" w:rsidRDefault="008E7183" w:rsidP="00FC22F6">
      <w:pPr>
        <w:pStyle w:val="Lijstopsomteken"/>
        <w:keepNext/>
        <w:numPr>
          <w:ilvl w:val="0"/>
          <w:numId w:val="0"/>
        </w:numPr>
        <w:spacing w:after="120"/>
        <w:ind w:left="357" w:hanging="357"/>
        <w:rPr>
          <w:u w:val="single"/>
        </w:rPr>
      </w:pPr>
      <w:r w:rsidRPr="008E7183">
        <w:rPr>
          <w:u w:val="single"/>
        </w:rPr>
        <w:lastRenderedPageBreak/>
        <w:t>Opgesteld door</w:t>
      </w:r>
    </w:p>
    <w:p w14:paraId="75BD0112" w14:textId="77777777" w:rsidR="004D5844" w:rsidRPr="008E7183" w:rsidRDefault="004D5844" w:rsidP="00FC22F6">
      <w:pPr>
        <w:keepNext/>
      </w:pPr>
    </w:p>
    <w:sdt>
      <w:sdtPr>
        <w:id w:val="-1922792196"/>
        <w:placeholder>
          <w:docPart w:val="47647E2EEDBF4230BE5CD0A3176ED285"/>
        </w:placeholder>
        <w:showingPlcHdr/>
        <w:text/>
      </w:sdtPr>
      <w:sdtEndPr/>
      <w:sdtContent>
        <w:p w14:paraId="59827739" w14:textId="22972A56" w:rsidR="00D87204" w:rsidRDefault="00D87204" w:rsidP="00FC22F6">
          <w:pPr>
            <w:pStyle w:val="Lijstopsomteken"/>
            <w:keepNext/>
            <w:numPr>
              <w:ilvl w:val="0"/>
              <w:numId w:val="0"/>
            </w:numPr>
            <w:ind w:left="360" w:hanging="360"/>
          </w:pPr>
          <w:r w:rsidRPr="00D87204">
            <w:rPr>
              <w:rStyle w:val="Tekstvantijdelijkeaanduiding"/>
              <w:color w:val="FF0000"/>
            </w:rPr>
            <w:t>&lt;naam&gt;</w:t>
          </w:r>
        </w:p>
      </w:sdtContent>
    </w:sdt>
    <w:sdt>
      <w:sdtPr>
        <w:id w:val="-1707249939"/>
        <w:placeholder>
          <w:docPart w:val="3EDCBCB22166449AA2083FE02B45FC6B"/>
        </w:placeholder>
        <w:showingPlcHdr/>
        <w:text/>
      </w:sdtPr>
      <w:sdtEndPr/>
      <w:sdtContent>
        <w:p w14:paraId="0D36F1EB" w14:textId="6541535F" w:rsidR="00D87204" w:rsidRDefault="00D87204" w:rsidP="00FC22F6">
          <w:pPr>
            <w:pStyle w:val="Lijstopsomteken"/>
            <w:keepNext/>
            <w:numPr>
              <w:ilvl w:val="0"/>
              <w:numId w:val="0"/>
            </w:numPr>
            <w:ind w:left="360" w:hanging="360"/>
          </w:pPr>
          <w:r w:rsidRPr="00D87204">
            <w:rPr>
              <w:rStyle w:val="Tekstvantijdelijkeaanduiding"/>
              <w:color w:val="FF0000"/>
            </w:rPr>
            <w:t>&lt;hoedanigheid&gt;</w:t>
          </w:r>
        </w:p>
      </w:sdtContent>
    </w:sdt>
    <w:p w14:paraId="766681F4" w14:textId="51C336E9" w:rsidR="00D87204" w:rsidRPr="008E7183" w:rsidRDefault="00D87204" w:rsidP="00C200CF">
      <w:pPr>
        <w:pStyle w:val="Lijstopsomteken"/>
        <w:numPr>
          <w:ilvl w:val="0"/>
          <w:numId w:val="0"/>
        </w:numPr>
        <w:ind w:left="360" w:hanging="360"/>
      </w:pPr>
      <w:r>
        <w:t>Initiatiefnemer van het ruimtelijk uitvoeringsplan</w:t>
      </w:r>
      <w:r w:rsidR="0066228E">
        <w:t xml:space="preserve"> RUP</w:t>
      </w:r>
      <w:r w:rsidR="00FC22F6">
        <w:t xml:space="preserve"> </w:t>
      </w:r>
      <w:sdt>
        <w:sdtPr>
          <w:id w:val="818230516"/>
          <w:placeholder>
            <w:docPart w:val="84333CF17DD54AC98DF6095FBC3AF087"/>
          </w:placeholder>
          <w:showingPlcHdr/>
          <w:text/>
        </w:sdtPr>
        <w:sdtEndPr/>
        <w:sdtContent>
          <w:r w:rsidR="00FC22F6" w:rsidRPr="00FC22F6">
            <w:rPr>
              <w:color w:val="FF0000"/>
            </w:rPr>
            <w:t>&lt;naam RUP&gt;</w:t>
          </w:r>
        </w:sdtContent>
      </w:sdt>
    </w:p>
    <w:sectPr w:rsidR="00D87204" w:rsidRPr="008E7183" w:rsidSect="00E772C5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608" w:right="851" w:bottom="1701" w:left="1985" w:header="851" w:footer="8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8FCA0" w14:textId="77777777" w:rsidR="00493ECE" w:rsidRDefault="00493ECE" w:rsidP="00F11703">
      <w:r>
        <w:separator/>
      </w:r>
    </w:p>
    <w:p w14:paraId="2A604A89" w14:textId="77777777" w:rsidR="00493ECE" w:rsidRDefault="00493ECE"/>
  </w:endnote>
  <w:endnote w:type="continuationSeparator" w:id="0">
    <w:p w14:paraId="7BF7F413" w14:textId="77777777" w:rsidR="00493ECE" w:rsidRDefault="00493ECE" w:rsidP="00F11703">
      <w:r>
        <w:continuationSeparator/>
      </w:r>
    </w:p>
    <w:p w14:paraId="725B796E" w14:textId="77777777" w:rsidR="00493ECE" w:rsidRDefault="00493ECE"/>
  </w:endnote>
  <w:endnote w:type="continuationNotice" w:id="1">
    <w:p w14:paraId="6DB7313F" w14:textId="77777777" w:rsidR="00493ECE" w:rsidRDefault="00493E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landers Art Sans">
    <w:altName w:val="Courier New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 Art Serif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09F0840-94AB-421D-BA8A-342B42F212C8}"/>
    <w:embedBold r:id="rId2" w:fontKey="{0BDE86BF-5D28-4427-9553-BEE7C10ACB3A}"/>
    <w:embedItalic r:id="rId3" w:fontKey="{C1673AA6-0408-43EB-9F7B-469E70D5675F}"/>
    <w:embedBoldItalic r:id="rId4" w:fontKey="{B18D94F4-0F60-4886-B5A9-D365C1F14B0B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landersArtSans-Regular">
    <w:altName w:val="Calibri"/>
    <w:charset w:val="00"/>
    <w:family w:val="auto"/>
    <w:pitch w:val="variable"/>
    <w:sig w:usb0="00000007" w:usb1="00000000" w:usb2="00000000" w:usb3="00000000" w:csb0="00000093" w:csb1="00000000"/>
    <w:embedRegular r:id="rId5" w:subsetted="1" w:fontKey="{DE3FB822-166F-4F9C-9902-15226E01C25E}"/>
  </w:font>
  <w:font w:name="FlandersArtSans-Medium">
    <w:altName w:val="Calibri"/>
    <w:charset w:val="00"/>
    <w:family w:val="auto"/>
    <w:pitch w:val="variable"/>
    <w:sig w:usb0="00000007" w:usb1="00000000" w:usb2="00000000" w:usb3="00000000" w:csb0="00000093" w:csb1="00000000"/>
    <w:embedBold r:id="rId6" w:subsetted="1" w:fontKey="{530035A9-875F-4AA5-A8EF-F32C1DE9711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84DD" w14:textId="77777777" w:rsidR="00AC7961" w:rsidRDefault="00AC7961" w:rsidP="00F651E7">
    <w:pPr>
      <w:pStyle w:val="paginering"/>
    </w:pPr>
  </w:p>
  <w:p w14:paraId="410F84DE" w14:textId="77777777" w:rsidR="00AC7961" w:rsidRDefault="00AC7961" w:rsidP="00F651E7">
    <w:pPr>
      <w:pStyle w:val="paginering"/>
    </w:pPr>
  </w:p>
  <w:p w14:paraId="410F84DF" w14:textId="77777777" w:rsidR="00AC7961" w:rsidRDefault="00AC7961" w:rsidP="00F651E7">
    <w:pPr>
      <w:pStyle w:val="paginering"/>
    </w:pPr>
  </w:p>
  <w:p w14:paraId="410F84E0" w14:textId="77777777" w:rsidR="00AC7961" w:rsidRDefault="00AC7961" w:rsidP="00F651E7">
    <w:pPr>
      <w:pStyle w:val="paginering"/>
    </w:pPr>
  </w:p>
  <w:p w14:paraId="410F84E1" w14:textId="77777777" w:rsidR="00AC7961" w:rsidRDefault="00AC7961" w:rsidP="00F651E7">
    <w:pPr>
      <w:pStyle w:val="paginering"/>
    </w:pPr>
  </w:p>
  <w:p w14:paraId="410F84E2" w14:textId="77777777" w:rsidR="00AC7961" w:rsidRDefault="00AC7961" w:rsidP="00F651E7">
    <w:pPr>
      <w:pStyle w:val="paginering"/>
    </w:pPr>
  </w:p>
  <w:p w14:paraId="410F84E3" w14:textId="77777777" w:rsidR="00AC7961" w:rsidRDefault="00AC7961" w:rsidP="00F651E7">
    <w:pPr>
      <w:pStyle w:val="paginering"/>
    </w:pPr>
  </w:p>
  <w:p w14:paraId="410F84E4" w14:textId="77777777" w:rsidR="00AC7961" w:rsidRDefault="00AC7961" w:rsidP="00F651E7">
    <w:pPr>
      <w:pStyle w:val="paginering"/>
    </w:pPr>
  </w:p>
  <w:p w14:paraId="410F84E5" w14:textId="77777777" w:rsidR="00AC7961" w:rsidRDefault="00AC7961" w:rsidP="00F651E7">
    <w:pPr>
      <w:pStyle w:val="paginering"/>
    </w:pPr>
  </w:p>
  <w:p w14:paraId="410F84E6" w14:textId="77777777" w:rsidR="00AC7961" w:rsidRDefault="00AC7961" w:rsidP="00F651E7">
    <w:pPr>
      <w:pStyle w:val="paginering"/>
    </w:pPr>
  </w:p>
  <w:p w14:paraId="410F84E7" w14:textId="77777777" w:rsidR="00AC7961" w:rsidRDefault="00AC7961" w:rsidP="00F651E7">
    <w:pPr>
      <w:pStyle w:val="paginering"/>
    </w:pPr>
  </w:p>
  <w:p w14:paraId="410F84E8" w14:textId="77777777" w:rsidR="00AC7961" w:rsidRDefault="00AC7961" w:rsidP="00F651E7">
    <w:pPr>
      <w:pStyle w:val="paginering"/>
    </w:pPr>
  </w:p>
  <w:p w14:paraId="410F84E9" w14:textId="77777777" w:rsidR="00AC7961" w:rsidRDefault="00AC7961" w:rsidP="00F651E7">
    <w:pPr>
      <w:pStyle w:val="paginering"/>
    </w:pPr>
  </w:p>
  <w:p w14:paraId="410F84EA" w14:textId="77777777" w:rsidR="00AC7961" w:rsidRDefault="00AC7961" w:rsidP="00F651E7">
    <w:pPr>
      <w:pStyle w:val="paginering"/>
    </w:pPr>
  </w:p>
  <w:p w14:paraId="410F84EB" w14:textId="77777777" w:rsidR="00AC7961" w:rsidRDefault="00AC7961" w:rsidP="00F651E7">
    <w:pPr>
      <w:pStyle w:val="paginering"/>
    </w:pPr>
  </w:p>
  <w:p w14:paraId="410F84EC" w14:textId="77777777" w:rsidR="00AC7961" w:rsidRDefault="00AC7961" w:rsidP="00F651E7">
    <w:pPr>
      <w:pStyle w:val="paginering"/>
    </w:pPr>
  </w:p>
  <w:p w14:paraId="410F84ED" w14:textId="77777777" w:rsidR="00AC7961" w:rsidRDefault="00AC7961" w:rsidP="00F651E7">
    <w:pPr>
      <w:pStyle w:val="paginering"/>
    </w:pPr>
  </w:p>
  <w:p w14:paraId="410F84EE" w14:textId="77777777" w:rsidR="00AC7961" w:rsidRDefault="00AC7961" w:rsidP="00F651E7">
    <w:pPr>
      <w:pStyle w:val="paginering"/>
    </w:pPr>
  </w:p>
  <w:p w14:paraId="410F84EF" w14:textId="77777777" w:rsidR="00AC7961" w:rsidRDefault="00AC7961" w:rsidP="00F651E7">
    <w:pPr>
      <w:pStyle w:val="paginering"/>
    </w:pPr>
  </w:p>
  <w:p w14:paraId="410F84F0" w14:textId="77777777" w:rsidR="00AC7961" w:rsidRDefault="00AC7961" w:rsidP="00F651E7">
    <w:pPr>
      <w:pStyle w:val="paginering"/>
    </w:pPr>
  </w:p>
  <w:p w14:paraId="410F84F1" w14:textId="77777777" w:rsidR="00AC7961" w:rsidRDefault="00AC7961" w:rsidP="00F651E7">
    <w:pPr>
      <w:pStyle w:val="paginering"/>
    </w:pPr>
  </w:p>
  <w:p w14:paraId="410F84F2" w14:textId="77777777" w:rsidR="00AC7961" w:rsidRDefault="00AC7961" w:rsidP="00F651E7">
    <w:pPr>
      <w:pStyle w:val="paginering"/>
    </w:pPr>
  </w:p>
  <w:p w14:paraId="410F84F3" w14:textId="77777777" w:rsidR="00AC7961" w:rsidRDefault="00AC7961" w:rsidP="00F651E7">
    <w:pPr>
      <w:pStyle w:val="paginering"/>
    </w:pPr>
  </w:p>
  <w:p w14:paraId="410F84F4" w14:textId="77777777" w:rsidR="00AC7961" w:rsidRDefault="00AC7961" w:rsidP="00F651E7">
    <w:pPr>
      <w:pStyle w:val="paginering"/>
    </w:pPr>
  </w:p>
  <w:p w14:paraId="410F84F5" w14:textId="77777777" w:rsidR="00AC7961" w:rsidRDefault="00AC7961" w:rsidP="00F651E7">
    <w:pPr>
      <w:pStyle w:val="paginering"/>
    </w:pPr>
  </w:p>
  <w:p w14:paraId="410F84F6" w14:textId="77777777" w:rsidR="00AC7961" w:rsidRDefault="00AC7961" w:rsidP="00F651E7">
    <w:pPr>
      <w:pStyle w:val="paginering"/>
    </w:pPr>
  </w:p>
  <w:p w14:paraId="410F84F7" w14:textId="77777777" w:rsidR="00AC7961" w:rsidRDefault="00AC7961" w:rsidP="00F651E7">
    <w:pPr>
      <w:pStyle w:val="paginering"/>
    </w:pPr>
  </w:p>
  <w:p w14:paraId="410F84F8" w14:textId="77777777" w:rsidR="00AC7961" w:rsidRDefault="00AC7961" w:rsidP="00F651E7">
    <w:pPr>
      <w:pStyle w:val="paginering"/>
    </w:pPr>
  </w:p>
  <w:p w14:paraId="410F84F9" w14:textId="77777777" w:rsidR="00AC7961" w:rsidRDefault="00AC7961" w:rsidP="00F651E7">
    <w:pPr>
      <w:pStyle w:val="paginering"/>
    </w:pPr>
  </w:p>
  <w:p w14:paraId="410F84FA" w14:textId="77777777" w:rsidR="00AC7961" w:rsidRDefault="00AC7961" w:rsidP="00F651E7">
    <w:pPr>
      <w:pStyle w:val="paginering"/>
    </w:pPr>
  </w:p>
  <w:p w14:paraId="410F84FB" w14:textId="77777777" w:rsidR="00AC7961" w:rsidRDefault="00AC7961" w:rsidP="00F651E7">
    <w:pPr>
      <w:pStyle w:val="paginering"/>
    </w:pPr>
  </w:p>
  <w:p w14:paraId="410F84FC" w14:textId="77777777" w:rsidR="00AC7961" w:rsidRDefault="00AC7961" w:rsidP="00F651E7">
    <w:pPr>
      <w:pStyle w:val="paginering"/>
    </w:pPr>
  </w:p>
  <w:p w14:paraId="410F84FD" w14:textId="77777777" w:rsidR="00AC7961" w:rsidRDefault="00AC7961" w:rsidP="00F651E7">
    <w:pPr>
      <w:pStyle w:val="paginering"/>
    </w:pPr>
  </w:p>
  <w:p w14:paraId="410F84FE" w14:textId="77777777" w:rsidR="00AC7961" w:rsidRDefault="00AC7961" w:rsidP="00F651E7">
    <w:pPr>
      <w:pStyle w:val="paginering"/>
    </w:pPr>
  </w:p>
  <w:p w14:paraId="410F84FF" w14:textId="77777777" w:rsidR="00AC7961" w:rsidRDefault="00AC7961" w:rsidP="00F651E7">
    <w:pPr>
      <w:pStyle w:val="paginering"/>
    </w:pPr>
  </w:p>
  <w:p w14:paraId="410F8500" w14:textId="77777777" w:rsidR="00AC7961" w:rsidRDefault="00AC7961" w:rsidP="00F651E7">
    <w:pPr>
      <w:pStyle w:val="paginering"/>
    </w:pPr>
  </w:p>
  <w:p w14:paraId="410F8501" w14:textId="77777777" w:rsidR="00AC7961" w:rsidRDefault="00AC7961" w:rsidP="00F651E7">
    <w:pPr>
      <w:pStyle w:val="paginering"/>
    </w:pPr>
  </w:p>
  <w:p w14:paraId="410F8502" w14:textId="77777777" w:rsidR="00AC7961" w:rsidRDefault="00AC7961" w:rsidP="00F651E7">
    <w:pPr>
      <w:pStyle w:val="paginering"/>
    </w:pPr>
  </w:p>
  <w:p w14:paraId="410F8503" w14:textId="77777777" w:rsidR="00AC7961" w:rsidRDefault="00AC7961" w:rsidP="00F651E7">
    <w:pPr>
      <w:pStyle w:val="paginering"/>
    </w:pPr>
  </w:p>
  <w:p w14:paraId="410F8504" w14:textId="77777777" w:rsidR="00AC7961" w:rsidRDefault="00AC7961" w:rsidP="00F651E7">
    <w:pPr>
      <w:pStyle w:val="paginering"/>
    </w:pPr>
  </w:p>
  <w:p w14:paraId="410F8505" w14:textId="77777777" w:rsidR="00AC7961" w:rsidRDefault="00AC7961" w:rsidP="00F651E7">
    <w:pPr>
      <w:pStyle w:val="paginering"/>
    </w:pPr>
  </w:p>
  <w:p w14:paraId="410F8506" w14:textId="77777777" w:rsidR="00AC7961" w:rsidRDefault="00AC7961" w:rsidP="00F651E7">
    <w:pPr>
      <w:pStyle w:val="paginering"/>
    </w:pPr>
  </w:p>
  <w:p w14:paraId="410F8507" w14:textId="77777777" w:rsidR="00AC7961" w:rsidRDefault="00AC7961" w:rsidP="00F651E7">
    <w:pPr>
      <w:pStyle w:val="paginering"/>
    </w:pPr>
  </w:p>
  <w:p w14:paraId="410F8508" w14:textId="77777777" w:rsidR="00AC7961" w:rsidRDefault="00AC7961" w:rsidP="00F651E7">
    <w:pPr>
      <w:pStyle w:val="paginering"/>
    </w:pPr>
  </w:p>
  <w:p w14:paraId="410F8509" w14:textId="77777777" w:rsidR="00AC7961" w:rsidRDefault="00AC7961" w:rsidP="00F651E7">
    <w:pPr>
      <w:pStyle w:val="paginering"/>
    </w:pPr>
  </w:p>
  <w:p w14:paraId="410F850A" w14:textId="77777777" w:rsidR="00AC7961" w:rsidRDefault="00AC7961" w:rsidP="00F651E7">
    <w:pPr>
      <w:pStyle w:val="paginering"/>
    </w:pPr>
  </w:p>
  <w:p w14:paraId="410F850B" w14:textId="77777777" w:rsidR="00AC7961" w:rsidRDefault="00AC7961" w:rsidP="00F651E7">
    <w:pPr>
      <w:pStyle w:val="paginering"/>
    </w:pPr>
  </w:p>
  <w:p w14:paraId="410F850C" w14:textId="77777777" w:rsidR="00AC7961" w:rsidRDefault="00AC7961" w:rsidP="00F651E7">
    <w:pPr>
      <w:pStyle w:val="paginering"/>
    </w:pPr>
  </w:p>
  <w:p w14:paraId="410F850D" w14:textId="77777777" w:rsidR="00AC7961" w:rsidRDefault="00AC7961" w:rsidP="00F651E7">
    <w:pPr>
      <w:pStyle w:val="paginering"/>
    </w:pPr>
  </w:p>
  <w:p w14:paraId="410F850E" w14:textId="77777777" w:rsidR="00AC7961" w:rsidRDefault="00AC7961" w:rsidP="00F651E7">
    <w:pPr>
      <w:pStyle w:val="paginering"/>
    </w:pPr>
  </w:p>
  <w:p w14:paraId="410F850F" w14:textId="77777777" w:rsidR="00AC7961" w:rsidRDefault="00AC7961" w:rsidP="00F651E7">
    <w:pPr>
      <w:pStyle w:val="paginering"/>
    </w:pPr>
  </w:p>
  <w:p w14:paraId="410F8510" w14:textId="77777777" w:rsidR="00AC7961" w:rsidRDefault="00AC7961" w:rsidP="00F651E7">
    <w:pPr>
      <w:pStyle w:val="paginering"/>
    </w:pPr>
  </w:p>
  <w:p w14:paraId="410F8511" w14:textId="77777777" w:rsidR="00AC7961" w:rsidRDefault="00AC7961" w:rsidP="00F651E7">
    <w:pPr>
      <w:pStyle w:val="paginering"/>
    </w:pPr>
  </w:p>
  <w:p w14:paraId="410F8512" w14:textId="77777777" w:rsidR="00AC7961" w:rsidRDefault="00AC7961" w:rsidP="00F651E7">
    <w:pPr>
      <w:pStyle w:val="paginering"/>
    </w:pPr>
  </w:p>
  <w:p w14:paraId="410F8513" w14:textId="77777777" w:rsidR="00AC7961" w:rsidRDefault="00AC7961" w:rsidP="00F651E7">
    <w:pPr>
      <w:pStyle w:val="paginering"/>
    </w:pPr>
  </w:p>
  <w:p w14:paraId="410F8514" w14:textId="77777777" w:rsidR="00AC7961" w:rsidRDefault="00AC7961" w:rsidP="00F651E7">
    <w:pPr>
      <w:pStyle w:val="paginering"/>
    </w:pPr>
  </w:p>
  <w:p w14:paraId="410F8515" w14:textId="77777777" w:rsidR="002A0485" w:rsidRDefault="002A0485" w:rsidP="00F651E7">
    <w:pPr>
      <w:pStyle w:val="paginering"/>
    </w:pPr>
    <w:r>
      <w:t xml:space="preserve">pagina </w:t>
    </w:r>
    <w:r w:rsidR="004020DD">
      <w:rPr>
        <w:noProof w:val="0"/>
      </w:rPr>
      <w:fldChar w:fldCharType="begin"/>
    </w:r>
    <w:r w:rsidR="000D0120">
      <w:instrText xml:space="preserve"> PAGE   \* MERGEFORMAT </w:instrText>
    </w:r>
    <w:r w:rsidR="004020DD">
      <w:rPr>
        <w:noProof w:val="0"/>
      </w:rPr>
      <w:fldChar w:fldCharType="separate"/>
    </w:r>
    <w:r w:rsidR="00CF586E">
      <w:t>2</w:t>
    </w:r>
    <w:r w:rsidR="004020DD">
      <w:fldChar w:fldCharType="end"/>
    </w:r>
    <w:r>
      <w:t xml:space="preserve"> van </w:t>
    </w:r>
    <w:fldSimple w:instr="NUMPAGES   \* MERGEFORMAT">
      <w:r w:rsidR="004631B8">
        <w:t>2</w:t>
      </w:r>
    </w:fldSimple>
    <w:r>
      <w:tab/>
    </w:r>
  </w:p>
  <w:p w14:paraId="410F8516" w14:textId="77777777" w:rsidR="002A0485" w:rsidRDefault="002A048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8518" w14:textId="77777777" w:rsidR="006A7C85" w:rsidRDefault="00FB382E" w:rsidP="00AC7961">
    <w:pPr>
      <w:pStyle w:val="paginering"/>
    </w:pPr>
    <w:r>
      <w:tab/>
    </w:r>
    <w:sdt>
      <w:sdtPr>
        <w:id w:val="-789278506"/>
        <w:docPartObj>
          <w:docPartGallery w:val="Page Numbers (Top of Page)"/>
          <w:docPartUnique/>
        </w:docPartObj>
      </w:sdtPr>
      <w:sdtEndPr/>
      <w:sdtContent>
        <w:sdt>
          <w:sdtPr>
            <w:id w:val="92936805"/>
            <w:docPartObj>
              <w:docPartGallery w:val="Page Numbers (Top of Page)"/>
              <w:docPartUnique/>
            </w:docPartObj>
          </w:sdtPr>
          <w:sdtEndPr/>
          <w:sdtContent>
            <w:r w:rsidR="00EB42B3">
              <w:t xml:space="preserve">pagina </w:t>
            </w:r>
            <w:r w:rsidR="004020DD">
              <w:fldChar w:fldCharType="begin"/>
            </w:r>
            <w:r w:rsidR="000D0120">
              <w:instrText xml:space="preserve"> PAGE   \* MERGEFORMAT </w:instrText>
            </w:r>
            <w:r w:rsidR="004020DD">
              <w:fldChar w:fldCharType="separate"/>
            </w:r>
            <w:r w:rsidR="001C024C">
              <w:t>2</w:t>
            </w:r>
            <w:r w:rsidR="004020DD">
              <w:fldChar w:fldCharType="end"/>
            </w:r>
            <w:r w:rsidR="00EB42B3">
              <w:t xml:space="preserve"> van </w:t>
            </w:r>
            <w:fldSimple w:instr="NUMPAGES  \* Arabic  \* MERGEFORMAT">
              <w:r w:rsidR="001C024C">
                <w:t>2</w:t>
              </w:r>
            </w:fldSimple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851C" w14:textId="01E3BDCA" w:rsidR="00674118" w:rsidRPr="00453056" w:rsidRDefault="00533B30" w:rsidP="00CD22B8">
    <w:pPr>
      <w:pStyle w:val="paginering"/>
    </w:pPr>
    <w:r w:rsidRPr="00F651E7">
      <w:t xml:space="preserve">pagina </w:t>
    </w:r>
    <w:r w:rsidRPr="00F651E7">
      <w:fldChar w:fldCharType="begin"/>
    </w:r>
    <w:r w:rsidRPr="00F651E7">
      <w:instrText xml:space="preserve"> PAGE  \* Arabic  \* MERGEFORMAT </w:instrText>
    </w:r>
    <w:r w:rsidRPr="00F651E7">
      <w:fldChar w:fldCharType="separate"/>
    </w:r>
    <w:r w:rsidR="001C024C">
      <w:t>1</w:t>
    </w:r>
    <w:r w:rsidRPr="00F651E7">
      <w:fldChar w:fldCharType="end"/>
    </w:r>
    <w:r w:rsidRPr="00F651E7">
      <w:t xml:space="preserve"> van </w:t>
    </w:r>
    <w:fldSimple w:instr="NUMPAGES  \* Arabic  \* MERGEFORMAT">
      <w:r w:rsidR="001C024C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3E824" w14:textId="77777777" w:rsidR="00493ECE" w:rsidRDefault="00493ECE" w:rsidP="00FF62EE">
      <w:r>
        <w:separator/>
      </w:r>
    </w:p>
  </w:footnote>
  <w:footnote w:type="continuationSeparator" w:id="0">
    <w:p w14:paraId="0CAF78CD" w14:textId="77777777" w:rsidR="00493ECE" w:rsidRDefault="00493ECE" w:rsidP="00F11703">
      <w:r>
        <w:continuationSeparator/>
      </w:r>
    </w:p>
    <w:p w14:paraId="42BA04EC" w14:textId="77777777" w:rsidR="00493ECE" w:rsidRDefault="00493ECE"/>
  </w:footnote>
  <w:footnote w:type="continuationNotice" w:id="1">
    <w:p w14:paraId="59AC6E3F" w14:textId="77777777" w:rsidR="00493ECE" w:rsidRDefault="00493E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8519" w14:textId="053CCF78" w:rsidR="00453056" w:rsidRPr="00676FA3" w:rsidRDefault="00453056" w:rsidP="00453056">
    <w:pPr>
      <w:pStyle w:val="HeaderenFooterpagina1"/>
      <w:tabs>
        <w:tab w:val="right" w:pos="9921"/>
      </w:tabs>
      <w:spacing w:after="600"/>
      <w:jc w:val="left"/>
      <w:rPr>
        <w:rStyle w:val="KoptekstChar"/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39E"/>
    <w:multiLevelType w:val="hybridMultilevel"/>
    <w:tmpl w:val="4D484E22"/>
    <w:lvl w:ilvl="0" w:tplc="E1F64E5C">
      <w:start w:val="1"/>
      <w:numFmt w:val="bullet"/>
      <w:pStyle w:val="Lijstopsomteken5"/>
      <w:lvlText w:val="+"/>
      <w:lvlJc w:val="left"/>
      <w:pPr>
        <w:ind w:left="1800" w:hanging="360"/>
      </w:pPr>
      <w:rPr>
        <w:rFonts w:ascii="Flanders Art Sans" w:hAnsi="Flanders Art San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0F41603E"/>
    <w:multiLevelType w:val="multilevel"/>
    <w:tmpl w:val="8BFA8BC0"/>
    <w:lvl w:ilvl="0">
      <w:start w:val="1"/>
      <w:numFmt w:val="bullet"/>
      <w:pStyle w:val="Vlottetekst-roodMSF"/>
      <w:lvlText w:val="–"/>
      <w:lvlJc w:val="left"/>
      <w:pPr>
        <w:ind w:left="360" w:hanging="360"/>
      </w:pPr>
      <w:rPr>
        <w:rFonts w:ascii="Flanders Art Serif" w:hAnsi="Flanders Art Serif" w:hint="default"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B05515F"/>
    <w:multiLevelType w:val="multilevel"/>
    <w:tmpl w:val="F9BC6C46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decimal"/>
      <w:lvlText w:val="%2°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F4433"/>
    <w:multiLevelType w:val="hybridMultilevel"/>
    <w:tmpl w:val="3FD41788"/>
    <w:lvl w:ilvl="0" w:tplc="3F30A6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4108F"/>
    <w:multiLevelType w:val="hybridMultilevel"/>
    <w:tmpl w:val="D26C1F04"/>
    <w:lvl w:ilvl="0" w:tplc="E64C83D4">
      <w:start w:val="1"/>
      <w:numFmt w:val="decimal"/>
      <w:pStyle w:val="Lijstnummering4"/>
      <w:lvlText w:val="%1)"/>
      <w:lvlJc w:val="left"/>
      <w:pPr>
        <w:ind w:left="143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20868"/>
    <w:multiLevelType w:val="hybridMultilevel"/>
    <w:tmpl w:val="8F985E36"/>
    <w:lvl w:ilvl="0" w:tplc="979A6E58">
      <w:start w:val="1"/>
      <w:numFmt w:val="bullet"/>
      <w:pStyle w:val="Lijstopsomteken4"/>
      <w:lvlText w:val="&gt;"/>
      <w:lvlJc w:val="left"/>
      <w:pPr>
        <w:ind w:left="1437" w:hanging="360"/>
      </w:pPr>
      <w:rPr>
        <w:rFonts w:ascii="Flanders Art Serif" w:hAnsi="Flanders Art Serif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85952"/>
    <w:multiLevelType w:val="multilevel"/>
    <w:tmpl w:val="A738B42A"/>
    <w:lvl w:ilvl="0">
      <w:start w:val="1"/>
      <w:numFmt w:val="decimal"/>
      <w:pStyle w:val="Lijstalinea"/>
      <w:lvlText w:val="%1."/>
      <w:lvlJc w:val="left"/>
      <w:pPr>
        <w:ind w:left="425" w:hanging="42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7" w15:restartNumberingAfterBreak="0">
    <w:nsid w:val="3066005D"/>
    <w:multiLevelType w:val="hybridMultilevel"/>
    <w:tmpl w:val="672C8EB8"/>
    <w:lvl w:ilvl="0" w:tplc="4B80CEB6">
      <w:start w:val="1"/>
      <w:numFmt w:val="bullet"/>
      <w:pStyle w:val="Lijstopsomteken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B46763"/>
    <w:multiLevelType w:val="hybridMultilevel"/>
    <w:tmpl w:val="498606DA"/>
    <w:lvl w:ilvl="0" w:tplc="6DB8912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3D6689"/>
    <w:multiLevelType w:val="hybridMultilevel"/>
    <w:tmpl w:val="A9C0BA76"/>
    <w:lvl w:ilvl="0" w:tplc="2D36F0A0">
      <w:start w:val="1"/>
      <w:numFmt w:val="lowerRoman"/>
      <w:pStyle w:val="Lijstnummering3"/>
      <w:lvlText w:val="%1"/>
      <w:lvlJc w:val="left"/>
      <w:pPr>
        <w:ind w:left="108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12F61"/>
    <w:multiLevelType w:val="hybridMultilevel"/>
    <w:tmpl w:val="C26A0702"/>
    <w:lvl w:ilvl="0" w:tplc="3536E4D6">
      <w:start w:val="1"/>
      <w:numFmt w:val="lowerLetter"/>
      <w:pStyle w:val="Lijstnummering2"/>
      <w:lvlText w:val="%1"/>
      <w:lvlJc w:val="left"/>
      <w:pPr>
        <w:ind w:left="71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22066"/>
    <w:multiLevelType w:val="hybridMultilevel"/>
    <w:tmpl w:val="F7F63230"/>
    <w:lvl w:ilvl="0" w:tplc="06D2EC08">
      <w:start w:val="2"/>
      <w:numFmt w:val="bullet"/>
      <w:lvlText w:val="-"/>
      <w:lvlJc w:val="left"/>
      <w:pPr>
        <w:ind w:left="-1800" w:firstLine="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2" w15:restartNumberingAfterBreak="0">
    <w:nsid w:val="4DD816AC"/>
    <w:multiLevelType w:val="hybridMultilevel"/>
    <w:tmpl w:val="EB18950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5B02E2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7CB4"/>
    <w:multiLevelType w:val="hybridMultilevel"/>
    <w:tmpl w:val="E30AAB6C"/>
    <w:lvl w:ilvl="0" w:tplc="2C808788">
      <w:start w:val="1"/>
      <w:numFmt w:val="lowerLetter"/>
      <w:pStyle w:val="Lijstnummering5"/>
      <w:lvlText w:val="%1)"/>
      <w:lvlJc w:val="left"/>
      <w:pPr>
        <w:ind w:left="180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030E6"/>
    <w:multiLevelType w:val="hybridMultilevel"/>
    <w:tmpl w:val="662071FA"/>
    <w:lvl w:ilvl="0" w:tplc="3F30A6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85613"/>
    <w:multiLevelType w:val="multilevel"/>
    <w:tmpl w:val="FC82A4FC"/>
    <w:lvl w:ilvl="0">
      <w:start w:val="1"/>
      <w:numFmt w:val="decimal"/>
      <w:pStyle w:val="Lijstnummering"/>
      <w:lvlText w:val="%1"/>
      <w:lvlJc w:val="left"/>
      <w:pPr>
        <w:ind w:left="360" w:hanging="360"/>
      </w:pPr>
      <w:rPr>
        <w:rFonts w:ascii="Flanders Art Serif" w:hAnsi="Flanders Art Serif" w:hint="default"/>
        <w:b w:val="0"/>
        <w:i w:val="0"/>
        <w:sz w:val="19"/>
        <w:u w:color="15465B" w:themeColor="text2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  <w:u w:color="15465B" w:themeColor="text2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  <w:u w:color="15465B" w:themeColor="text2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|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|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|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8D11FA8"/>
    <w:multiLevelType w:val="hybridMultilevel"/>
    <w:tmpl w:val="474CB9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885161"/>
    <w:multiLevelType w:val="hybridMultilevel"/>
    <w:tmpl w:val="FB9060C0"/>
    <w:lvl w:ilvl="0" w:tplc="16FE945C">
      <w:start w:val="1"/>
      <w:numFmt w:val="bullet"/>
      <w:pStyle w:val="Inspringing"/>
      <w:lvlText w:val=""/>
      <w:lvlJc w:val="left"/>
      <w:pPr>
        <w:ind w:left="644" w:hanging="360"/>
      </w:pPr>
      <w:rPr>
        <w:rFonts w:ascii="Symbol" w:hAnsi="Symbol" w:hint="default"/>
        <w:color w:val="auto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9716AD0"/>
    <w:multiLevelType w:val="hybridMultilevel"/>
    <w:tmpl w:val="03A8B1B0"/>
    <w:lvl w:ilvl="0" w:tplc="3F30A6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A4CC9"/>
    <w:multiLevelType w:val="hybridMultilevel"/>
    <w:tmpl w:val="A94A10EC"/>
    <w:lvl w:ilvl="0" w:tplc="635895E4">
      <w:start w:val="1"/>
      <w:numFmt w:val="bullet"/>
      <w:pStyle w:val="Lijstopsomteken3"/>
      <w:lvlText w:val="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18"/>
        <w:u w:val="none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0" w15:restartNumberingAfterBreak="0">
    <w:nsid w:val="70B472DD"/>
    <w:multiLevelType w:val="multilevel"/>
    <w:tmpl w:val="75DC0A5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93B2DB1"/>
    <w:multiLevelType w:val="hybridMultilevel"/>
    <w:tmpl w:val="4684A732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3F30A6B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0751212">
    <w:abstractNumId w:val="0"/>
  </w:num>
  <w:num w:numId="2" w16cid:durableId="1464730891">
    <w:abstractNumId w:val="15"/>
  </w:num>
  <w:num w:numId="3" w16cid:durableId="2023362524">
    <w:abstractNumId w:val="10"/>
  </w:num>
  <w:num w:numId="4" w16cid:durableId="322441380">
    <w:abstractNumId w:val="9"/>
  </w:num>
  <w:num w:numId="5" w16cid:durableId="1318458046">
    <w:abstractNumId w:val="4"/>
  </w:num>
  <w:num w:numId="6" w16cid:durableId="1990555357">
    <w:abstractNumId w:val="13"/>
  </w:num>
  <w:num w:numId="7" w16cid:durableId="813372665">
    <w:abstractNumId w:val="20"/>
  </w:num>
  <w:num w:numId="8" w16cid:durableId="227345111">
    <w:abstractNumId w:val="17"/>
  </w:num>
  <w:num w:numId="9" w16cid:durableId="529685010">
    <w:abstractNumId w:val="1"/>
  </w:num>
  <w:num w:numId="10" w16cid:durableId="2114863544">
    <w:abstractNumId w:val="19"/>
  </w:num>
  <w:num w:numId="11" w16cid:durableId="2141341685">
    <w:abstractNumId w:val="5"/>
  </w:num>
  <w:num w:numId="12" w16cid:durableId="845752434">
    <w:abstractNumId w:val="6"/>
  </w:num>
  <w:num w:numId="13" w16cid:durableId="29185770">
    <w:abstractNumId w:val="8"/>
  </w:num>
  <w:num w:numId="14" w16cid:durableId="472140014">
    <w:abstractNumId w:val="11"/>
  </w:num>
  <w:num w:numId="15" w16cid:durableId="1217156209">
    <w:abstractNumId w:val="7"/>
  </w:num>
  <w:num w:numId="16" w16cid:durableId="629475345">
    <w:abstractNumId w:val="21"/>
  </w:num>
  <w:num w:numId="17" w16cid:durableId="13201102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7747346">
    <w:abstractNumId w:val="6"/>
  </w:num>
  <w:num w:numId="19" w16cid:durableId="1775318851">
    <w:abstractNumId w:val="12"/>
  </w:num>
  <w:num w:numId="20" w16cid:durableId="1094590521">
    <w:abstractNumId w:val="14"/>
  </w:num>
  <w:num w:numId="21" w16cid:durableId="261299735">
    <w:abstractNumId w:val="2"/>
  </w:num>
  <w:num w:numId="22" w16cid:durableId="1693336469">
    <w:abstractNumId w:val="18"/>
  </w:num>
  <w:num w:numId="23" w16cid:durableId="1868785411">
    <w:abstractNumId w:val="3"/>
  </w:num>
  <w:num w:numId="24" w16cid:durableId="103035385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Formatting/>
  <w:documentProtection w:edit="forms" w:enforcement="0"/>
  <w:defaultTabStop w:val="720"/>
  <w:hyphenationZone w:val="357"/>
  <w:drawingGridHorizontalSpacing w:val="110"/>
  <w:displayHorizontalDrawingGridEvery w:val="2"/>
  <w:characterSpacingControl w:val="doNotCompress"/>
  <w:hdrShapeDefaults>
    <o:shapedefaults v:ext="edit" spidmax="2050">
      <o:colormru v:ext="edit" colors="black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1B8"/>
    <w:rsid w:val="0000298C"/>
    <w:rsid w:val="00004725"/>
    <w:rsid w:val="000054DD"/>
    <w:rsid w:val="000078AC"/>
    <w:rsid w:val="0001029C"/>
    <w:rsid w:val="0001276E"/>
    <w:rsid w:val="000142E6"/>
    <w:rsid w:val="00014916"/>
    <w:rsid w:val="00020494"/>
    <w:rsid w:val="00024A79"/>
    <w:rsid w:val="000320C6"/>
    <w:rsid w:val="00035CCB"/>
    <w:rsid w:val="00036BE9"/>
    <w:rsid w:val="000412F7"/>
    <w:rsid w:val="00042A43"/>
    <w:rsid w:val="00042A95"/>
    <w:rsid w:val="00043C2A"/>
    <w:rsid w:val="00046CFD"/>
    <w:rsid w:val="00051671"/>
    <w:rsid w:val="0005184E"/>
    <w:rsid w:val="000525CB"/>
    <w:rsid w:val="000541F0"/>
    <w:rsid w:val="000555B8"/>
    <w:rsid w:val="00061797"/>
    <w:rsid w:val="00061C13"/>
    <w:rsid w:val="00066877"/>
    <w:rsid w:val="00066F0D"/>
    <w:rsid w:val="000703EE"/>
    <w:rsid w:val="0007328C"/>
    <w:rsid w:val="00073792"/>
    <w:rsid w:val="00075699"/>
    <w:rsid w:val="00076559"/>
    <w:rsid w:val="00076819"/>
    <w:rsid w:val="000838A8"/>
    <w:rsid w:val="000933E6"/>
    <w:rsid w:val="00094CF2"/>
    <w:rsid w:val="00097E57"/>
    <w:rsid w:val="000A4A2D"/>
    <w:rsid w:val="000A5B07"/>
    <w:rsid w:val="000A6760"/>
    <w:rsid w:val="000A72CC"/>
    <w:rsid w:val="000B371D"/>
    <w:rsid w:val="000B702C"/>
    <w:rsid w:val="000C0E75"/>
    <w:rsid w:val="000C4B16"/>
    <w:rsid w:val="000C79CB"/>
    <w:rsid w:val="000D0120"/>
    <w:rsid w:val="000D63A1"/>
    <w:rsid w:val="000E2A97"/>
    <w:rsid w:val="000E6DBB"/>
    <w:rsid w:val="000F321E"/>
    <w:rsid w:val="000F33ED"/>
    <w:rsid w:val="000F492D"/>
    <w:rsid w:val="00101D2B"/>
    <w:rsid w:val="00102478"/>
    <w:rsid w:val="00102763"/>
    <w:rsid w:val="00103439"/>
    <w:rsid w:val="00104460"/>
    <w:rsid w:val="00110622"/>
    <w:rsid w:val="00110BF7"/>
    <w:rsid w:val="001120C7"/>
    <w:rsid w:val="00114DF7"/>
    <w:rsid w:val="00114FCB"/>
    <w:rsid w:val="00117227"/>
    <w:rsid w:val="001201D4"/>
    <w:rsid w:val="001206CD"/>
    <w:rsid w:val="00122679"/>
    <w:rsid w:val="001242B1"/>
    <w:rsid w:val="0012517D"/>
    <w:rsid w:val="00127B13"/>
    <w:rsid w:val="00127C71"/>
    <w:rsid w:val="001329EA"/>
    <w:rsid w:val="00132F18"/>
    <w:rsid w:val="0013336D"/>
    <w:rsid w:val="00140D1F"/>
    <w:rsid w:val="0014158D"/>
    <w:rsid w:val="00141C18"/>
    <w:rsid w:val="001422F6"/>
    <w:rsid w:val="00143A56"/>
    <w:rsid w:val="00145D71"/>
    <w:rsid w:val="001470F3"/>
    <w:rsid w:val="00147C37"/>
    <w:rsid w:val="00150622"/>
    <w:rsid w:val="00151020"/>
    <w:rsid w:val="00152668"/>
    <w:rsid w:val="00154B83"/>
    <w:rsid w:val="00154FA3"/>
    <w:rsid w:val="00155CD6"/>
    <w:rsid w:val="001573BA"/>
    <w:rsid w:val="001574E8"/>
    <w:rsid w:val="001601AB"/>
    <w:rsid w:val="0016113D"/>
    <w:rsid w:val="001619D1"/>
    <w:rsid w:val="00161D8D"/>
    <w:rsid w:val="00164991"/>
    <w:rsid w:val="001713C5"/>
    <w:rsid w:val="001748C9"/>
    <w:rsid w:val="00175655"/>
    <w:rsid w:val="0017683B"/>
    <w:rsid w:val="00176D95"/>
    <w:rsid w:val="00180DBF"/>
    <w:rsid w:val="001823A9"/>
    <w:rsid w:val="001840A5"/>
    <w:rsid w:val="00191601"/>
    <w:rsid w:val="00192346"/>
    <w:rsid w:val="00196709"/>
    <w:rsid w:val="001977AF"/>
    <w:rsid w:val="001A5EC0"/>
    <w:rsid w:val="001B2A33"/>
    <w:rsid w:val="001B3DEB"/>
    <w:rsid w:val="001B4005"/>
    <w:rsid w:val="001B55B0"/>
    <w:rsid w:val="001B6DFD"/>
    <w:rsid w:val="001B763D"/>
    <w:rsid w:val="001B7FD0"/>
    <w:rsid w:val="001C024C"/>
    <w:rsid w:val="001C1358"/>
    <w:rsid w:val="001C1AFD"/>
    <w:rsid w:val="001C5264"/>
    <w:rsid w:val="001C53DE"/>
    <w:rsid w:val="001C6715"/>
    <w:rsid w:val="001C7499"/>
    <w:rsid w:val="001E1902"/>
    <w:rsid w:val="001E21B0"/>
    <w:rsid w:val="001F1E85"/>
    <w:rsid w:val="001F2899"/>
    <w:rsid w:val="00201393"/>
    <w:rsid w:val="00203951"/>
    <w:rsid w:val="002062CE"/>
    <w:rsid w:val="002078D6"/>
    <w:rsid w:val="00211E2E"/>
    <w:rsid w:val="00212156"/>
    <w:rsid w:val="00213801"/>
    <w:rsid w:val="00216008"/>
    <w:rsid w:val="002164D8"/>
    <w:rsid w:val="00221A5D"/>
    <w:rsid w:val="00223C81"/>
    <w:rsid w:val="00224DE0"/>
    <w:rsid w:val="00225E25"/>
    <w:rsid w:val="00233B62"/>
    <w:rsid w:val="00234846"/>
    <w:rsid w:val="002375B3"/>
    <w:rsid w:val="00241E4E"/>
    <w:rsid w:val="002420A5"/>
    <w:rsid w:val="00242B1C"/>
    <w:rsid w:val="002469F6"/>
    <w:rsid w:val="00246B94"/>
    <w:rsid w:val="00246CDC"/>
    <w:rsid w:val="00246F4E"/>
    <w:rsid w:val="00260660"/>
    <w:rsid w:val="0026149B"/>
    <w:rsid w:val="00261A43"/>
    <w:rsid w:val="002645BC"/>
    <w:rsid w:val="002656C9"/>
    <w:rsid w:val="0026675A"/>
    <w:rsid w:val="00270452"/>
    <w:rsid w:val="002731D9"/>
    <w:rsid w:val="00276AA8"/>
    <w:rsid w:val="0028049B"/>
    <w:rsid w:val="00282E64"/>
    <w:rsid w:val="002839FD"/>
    <w:rsid w:val="00283D38"/>
    <w:rsid w:val="00284DB7"/>
    <w:rsid w:val="00287528"/>
    <w:rsid w:val="00291A2D"/>
    <w:rsid w:val="0029669C"/>
    <w:rsid w:val="002968CC"/>
    <w:rsid w:val="002A00C2"/>
    <w:rsid w:val="002A0485"/>
    <w:rsid w:val="002A0487"/>
    <w:rsid w:val="002A0731"/>
    <w:rsid w:val="002A1F6F"/>
    <w:rsid w:val="002A628C"/>
    <w:rsid w:val="002A6A94"/>
    <w:rsid w:val="002B1570"/>
    <w:rsid w:val="002B1A4D"/>
    <w:rsid w:val="002B3261"/>
    <w:rsid w:val="002B5515"/>
    <w:rsid w:val="002C58E8"/>
    <w:rsid w:val="002C7A4B"/>
    <w:rsid w:val="002D2F73"/>
    <w:rsid w:val="002E105E"/>
    <w:rsid w:val="002E6187"/>
    <w:rsid w:val="002F0C62"/>
    <w:rsid w:val="002F0CA9"/>
    <w:rsid w:val="002F3867"/>
    <w:rsid w:val="002F6BBD"/>
    <w:rsid w:val="002F76CC"/>
    <w:rsid w:val="003029EF"/>
    <w:rsid w:val="003042A4"/>
    <w:rsid w:val="00304E76"/>
    <w:rsid w:val="00305917"/>
    <w:rsid w:val="00305A7D"/>
    <w:rsid w:val="003061C7"/>
    <w:rsid w:val="003103C9"/>
    <w:rsid w:val="0031401E"/>
    <w:rsid w:val="003144B1"/>
    <w:rsid w:val="003149F8"/>
    <w:rsid w:val="003172CE"/>
    <w:rsid w:val="00317B2E"/>
    <w:rsid w:val="003269A0"/>
    <w:rsid w:val="0033238F"/>
    <w:rsid w:val="00333B5C"/>
    <w:rsid w:val="0033419B"/>
    <w:rsid w:val="00336051"/>
    <w:rsid w:val="00336226"/>
    <w:rsid w:val="003405B6"/>
    <w:rsid w:val="00342F10"/>
    <w:rsid w:val="003434C2"/>
    <w:rsid w:val="00344959"/>
    <w:rsid w:val="0034677B"/>
    <w:rsid w:val="00347999"/>
    <w:rsid w:val="003479B7"/>
    <w:rsid w:val="00350BE4"/>
    <w:rsid w:val="003535E4"/>
    <w:rsid w:val="00353C5B"/>
    <w:rsid w:val="00355DDC"/>
    <w:rsid w:val="003565C3"/>
    <w:rsid w:val="003603B3"/>
    <w:rsid w:val="003610E4"/>
    <w:rsid w:val="0036115B"/>
    <w:rsid w:val="00361F03"/>
    <w:rsid w:val="00362C69"/>
    <w:rsid w:val="003635B7"/>
    <w:rsid w:val="00366C16"/>
    <w:rsid w:val="003701F1"/>
    <w:rsid w:val="00370899"/>
    <w:rsid w:val="0037274D"/>
    <w:rsid w:val="0038079C"/>
    <w:rsid w:val="00380BE1"/>
    <w:rsid w:val="00385B86"/>
    <w:rsid w:val="00387520"/>
    <w:rsid w:val="00394C51"/>
    <w:rsid w:val="003976F5"/>
    <w:rsid w:val="003A389B"/>
    <w:rsid w:val="003A4BBB"/>
    <w:rsid w:val="003A4FDF"/>
    <w:rsid w:val="003A6CC7"/>
    <w:rsid w:val="003A7D2C"/>
    <w:rsid w:val="003A7FAE"/>
    <w:rsid w:val="003B31D8"/>
    <w:rsid w:val="003B5CBE"/>
    <w:rsid w:val="003B60B4"/>
    <w:rsid w:val="003B7084"/>
    <w:rsid w:val="003C0F39"/>
    <w:rsid w:val="003C1926"/>
    <w:rsid w:val="003C3A1A"/>
    <w:rsid w:val="003C7B1B"/>
    <w:rsid w:val="003D1F73"/>
    <w:rsid w:val="003D432B"/>
    <w:rsid w:val="003D7DA2"/>
    <w:rsid w:val="003E0C51"/>
    <w:rsid w:val="003E1DA5"/>
    <w:rsid w:val="003E3B8C"/>
    <w:rsid w:val="003E43F5"/>
    <w:rsid w:val="003E44FD"/>
    <w:rsid w:val="003E465C"/>
    <w:rsid w:val="003F2425"/>
    <w:rsid w:val="003F2C42"/>
    <w:rsid w:val="004020DD"/>
    <w:rsid w:val="00402333"/>
    <w:rsid w:val="004039C3"/>
    <w:rsid w:val="00403A90"/>
    <w:rsid w:val="0041230E"/>
    <w:rsid w:val="00415B33"/>
    <w:rsid w:val="00417C11"/>
    <w:rsid w:val="00420821"/>
    <w:rsid w:val="00420B5C"/>
    <w:rsid w:val="00422EB7"/>
    <w:rsid w:val="004235EC"/>
    <w:rsid w:val="00424666"/>
    <w:rsid w:val="004250BE"/>
    <w:rsid w:val="00426B00"/>
    <w:rsid w:val="00427CBC"/>
    <w:rsid w:val="00430EE8"/>
    <w:rsid w:val="0043161C"/>
    <w:rsid w:val="00442617"/>
    <w:rsid w:val="00443225"/>
    <w:rsid w:val="00444C33"/>
    <w:rsid w:val="0044561A"/>
    <w:rsid w:val="00445CAA"/>
    <w:rsid w:val="00446A3B"/>
    <w:rsid w:val="00446C04"/>
    <w:rsid w:val="00450110"/>
    <w:rsid w:val="00452955"/>
    <w:rsid w:val="00453056"/>
    <w:rsid w:val="00455F4A"/>
    <w:rsid w:val="004631B8"/>
    <w:rsid w:val="0046468E"/>
    <w:rsid w:val="00465CC2"/>
    <w:rsid w:val="00467455"/>
    <w:rsid w:val="00473600"/>
    <w:rsid w:val="00473B31"/>
    <w:rsid w:val="00473FE6"/>
    <w:rsid w:val="00474F18"/>
    <w:rsid w:val="0048136A"/>
    <w:rsid w:val="004839A3"/>
    <w:rsid w:val="004848EC"/>
    <w:rsid w:val="00485786"/>
    <w:rsid w:val="004861A6"/>
    <w:rsid w:val="00490796"/>
    <w:rsid w:val="00493B8A"/>
    <w:rsid w:val="00493C4C"/>
    <w:rsid w:val="00493ECE"/>
    <w:rsid w:val="00494B1B"/>
    <w:rsid w:val="00495FD5"/>
    <w:rsid w:val="0049605C"/>
    <w:rsid w:val="00497E20"/>
    <w:rsid w:val="004A537C"/>
    <w:rsid w:val="004A757D"/>
    <w:rsid w:val="004B35AB"/>
    <w:rsid w:val="004B3BA8"/>
    <w:rsid w:val="004B56C3"/>
    <w:rsid w:val="004C03F8"/>
    <w:rsid w:val="004C1885"/>
    <w:rsid w:val="004C1D8C"/>
    <w:rsid w:val="004C268C"/>
    <w:rsid w:val="004C6057"/>
    <w:rsid w:val="004C6D48"/>
    <w:rsid w:val="004C71D7"/>
    <w:rsid w:val="004D1A97"/>
    <w:rsid w:val="004D5844"/>
    <w:rsid w:val="004D6D69"/>
    <w:rsid w:val="004E0836"/>
    <w:rsid w:val="004E2663"/>
    <w:rsid w:val="004E2D01"/>
    <w:rsid w:val="004E4011"/>
    <w:rsid w:val="004F0565"/>
    <w:rsid w:val="004F0DCF"/>
    <w:rsid w:val="004F1617"/>
    <w:rsid w:val="004F2582"/>
    <w:rsid w:val="004F40D0"/>
    <w:rsid w:val="0050447A"/>
    <w:rsid w:val="005045B3"/>
    <w:rsid w:val="00504678"/>
    <w:rsid w:val="00510DA8"/>
    <w:rsid w:val="00511A25"/>
    <w:rsid w:val="00523072"/>
    <w:rsid w:val="00523FF2"/>
    <w:rsid w:val="005301DE"/>
    <w:rsid w:val="00530958"/>
    <w:rsid w:val="0053114A"/>
    <w:rsid w:val="00531B49"/>
    <w:rsid w:val="00533B30"/>
    <w:rsid w:val="00535B46"/>
    <w:rsid w:val="00536E3A"/>
    <w:rsid w:val="005405F6"/>
    <w:rsid w:val="00540EA7"/>
    <w:rsid w:val="005431D9"/>
    <w:rsid w:val="005440B6"/>
    <w:rsid w:val="0054417F"/>
    <w:rsid w:val="00544516"/>
    <w:rsid w:val="0054652D"/>
    <w:rsid w:val="00550352"/>
    <w:rsid w:val="0055557A"/>
    <w:rsid w:val="00556EFA"/>
    <w:rsid w:val="005579D3"/>
    <w:rsid w:val="0056161C"/>
    <w:rsid w:val="005616B0"/>
    <w:rsid w:val="00570C1F"/>
    <w:rsid w:val="005747C4"/>
    <w:rsid w:val="00575113"/>
    <w:rsid w:val="005754AB"/>
    <w:rsid w:val="005771C2"/>
    <w:rsid w:val="005854B3"/>
    <w:rsid w:val="00586ABA"/>
    <w:rsid w:val="00587F7E"/>
    <w:rsid w:val="00590D78"/>
    <w:rsid w:val="005921F6"/>
    <w:rsid w:val="0059596C"/>
    <w:rsid w:val="00597265"/>
    <w:rsid w:val="005A30E3"/>
    <w:rsid w:val="005A3CB1"/>
    <w:rsid w:val="005A63E1"/>
    <w:rsid w:val="005B3BCF"/>
    <w:rsid w:val="005B5018"/>
    <w:rsid w:val="005B56FF"/>
    <w:rsid w:val="005B7EB1"/>
    <w:rsid w:val="005C0B28"/>
    <w:rsid w:val="005C1F94"/>
    <w:rsid w:val="005C51CA"/>
    <w:rsid w:val="005C73AA"/>
    <w:rsid w:val="005D3EFE"/>
    <w:rsid w:val="005E279A"/>
    <w:rsid w:val="005E4738"/>
    <w:rsid w:val="005F0A01"/>
    <w:rsid w:val="005F552D"/>
    <w:rsid w:val="005F6354"/>
    <w:rsid w:val="006048DF"/>
    <w:rsid w:val="0060521D"/>
    <w:rsid w:val="00607499"/>
    <w:rsid w:val="006079D3"/>
    <w:rsid w:val="006105AE"/>
    <w:rsid w:val="00610DB5"/>
    <w:rsid w:val="006112CB"/>
    <w:rsid w:val="0061150B"/>
    <w:rsid w:val="00612425"/>
    <w:rsid w:val="00615D51"/>
    <w:rsid w:val="006170B8"/>
    <w:rsid w:val="00617A22"/>
    <w:rsid w:val="006212D3"/>
    <w:rsid w:val="00621514"/>
    <w:rsid w:val="00622721"/>
    <w:rsid w:val="00622A9D"/>
    <w:rsid w:val="006245B3"/>
    <w:rsid w:val="006248C3"/>
    <w:rsid w:val="00626BA5"/>
    <w:rsid w:val="006324F6"/>
    <w:rsid w:val="00635C44"/>
    <w:rsid w:val="00636AA9"/>
    <w:rsid w:val="00637AAF"/>
    <w:rsid w:val="00641584"/>
    <w:rsid w:val="0064356F"/>
    <w:rsid w:val="00644224"/>
    <w:rsid w:val="00644697"/>
    <w:rsid w:val="00644A10"/>
    <w:rsid w:val="00644F64"/>
    <w:rsid w:val="0064613A"/>
    <w:rsid w:val="00650420"/>
    <w:rsid w:val="00652131"/>
    <w:rsid w:val="006532AC"/>
    <w:rsid w:val="00656391"/>
    <w:rsid w:val="006569B0"/>
    <w:rsid w:val="0066028D"/>
    <w:rsid w:val="00660A56"/>
    <w:rsid w:val="0066130C"/>
    <w:rsid w:val="0066228E"/>
    <w:rsid w:val="00662588"/>
    <w:rsid w:val="00663341"/>
    <w:rsid w:val="00663388"/>
    <w:rsid w:val="0066338E"/>
    <w:rsid w:val="00670652"/>
    <w:rsid w:val="0067094F"/>
    <w:rsid w:val="00671964"/>
    <w:rsid w:val="00674118"/>
    <w:rsid w:val="00674C1E"/>
    <w:rsid w:val="00676435"/>
    <w:rsid w:val="00677685"/>
    <w:rsid w:val="00677C44"/>
    <w:rsid w:val="006819ED"/>
    <w:rsid w:val="00686470"/>
    <w:rsid w:val="00691CA4"/>
    <w:rsid w:val="00693872"/>
    <w:rsid w:val="006952BA"/>
    <w:rsid w:val="006A4156"/>
    <w:rsid w:val="006A5C59"/>
    <w:rsid w:val="006A6BDA"/>
    <w:rsid w:val="006A7C85"/>
    <w:rsid w:val="006B4CD3"/>
    <w:rsid w:val="006B6FA6"/>
    <w:rsid w:val="006B7B4B"/>
    <w:rsid w:val="006C04AF"/>
    <w:rsid w:val="006C3F3F"/>
    <w:rsid w:val="006C463B"/>
    <w:rsid w:val="006C6D9C"/>
    <w:rsid w:val="006D24ED"/>
    <w:rsid w:val="006D5E26"/>
    <w:rsid w:val="006E32DB"/>
    <w:rsid w:val="006E6272"/>
    <w:rsid w:val="006E68B8"/>
    <w:rsid w:val="006E7367"/>
    <w:rsid w:val="006F1037"/>
    <w:rsid w:val="006F281D"/>
    <w:rsid w:val="006F4F2E"/>
    <w:rsid w:val="006F592C"/>
    <w:rsid w:val="006F7AC7"/>
    <w:rsid w:val="00700403"/>
    <w:rsid w:val="00702E91"/>
    <w:rsid w:val="007063C6"/>
    <w:rsid w:val="00707A77"/>
    <w:rsid w:val="0071198D"/>
    <w:rsid w:val="0071200A"/>
    <w:rsid w:val="00713860"/>
    <w:rsid w:val="0071453B"/>
    <w:rsid w:val="00714BED"/>
    <w:rsid w:val="00716A8A"/>
    <w:rsid w:val="00720F0F"/>
    <w:rsid w:val="00723D49"/>
    <w:rsid w:val="007337A1"/>
    <w:rsid w:val="00734148"/>
    <w:rsid w:val="00734B64"/>
    <w:rsid w:val="00735DC5"/>
    <w:rsid w:val="00742FEF"/>
    <w:rsid w:val="00744A33"/>
    <w:rsid w:val="00744CC5"/>
    <w:rsid w:val="0074539C"/>
    <w:rsid w:val="00751A58"/>
    <w:rsid w:val="00756299"/>
    <w:rsid w:val="007633C1"/>
    <w:rsid w:val="00766867"/>
    <w:rsid w:val="00772274"/>
    <w:rsid w:val="00773D94"/>
    <w:rsid w:val="007747F3"/>
    <w:rsid w:val="0077546F"/>
    <w:rsid w:val="0078390D"/>
    <w:rsid w:val="0078637F"/>
    <w:rsid w:val="007864D8"/>
    <w:rsid w:val="00786E35"/>
    <w:rsid w:val="00790F02"/>
    <w:rsid w:val="00791072"/>
    <w:rsid w:val="00792ACD"/>
    <w:rsid w:val="00795969"/>
    <w:rsid w:val="00796321"/>
    <w:rsid w:val="00796B25"/>
    <w:rsid w:val="007A33BD"/>
    <w:rsid w:val="007A6337"/>
    <w:rsid w:val="007A6934"/>
    <w:rsid w:val="007B05B1"/>
    <w:rsid w:val="007B61D5"/>
    <w:rsid w:val="007C280E"/>
    <w:rsid w:val="007C517E"/>
    <w:rsid w:val="007D0CA7"/>
    <w:rsid w:val="007D2287"/>
    <w:rsid w:val="007D487E"/>
    <w:rsid w:val="007D4C0D"/>
    <w:rsid w:val="007D69CA"/>
    <w:rsid w:val="007E0C18"/>
    <w:rsid w:val="007E24D1"/>
    <w:rsid w:val="007E38A2"/>
    <w:rsid w:val="007E3904"/>
    <w:rsid w:val="007E57CF"/>
    <w:rsid w:val="007E5EB6"/>
    <w:rsid w:val="007E6703"/>
    <w:rsid w:val="007E74F3"/>
    <w:rsid w:val="007F24FC"/>
    <w:rsid w:val="007F7CF3"/>
    <w:rsid w:val="008041E1"/>
    <w:rsid w:val="00805208"/>
    <w:rsid w:val="00807711"/>
    <w:rsid w:val="00813BBA"/>
    <w:rsid w:val="0081469E"/>
    <w:rsid w:val="008206AA"/>
    <w:rsid w:val="00820DDF"/>
    <w:rsid w:val="00822071"/>
    <w:rsid w:val="00822926"/>
    <w:rsid w:val="00827F54"/>
    <w:rsid w:val="00830C69"/>
    <w:rsid w:val="008340FD"/>
    <w:rsid w:val="00840E4D"/>
    <w:rsid w:val="0084753B"/>
    <w:rsid w:val="00854EE7"/>
    <w:rsid w:val="0085502F"/>
    <w:rsid w:val="00855643"/>
    <w:rsid w:val="00870DEC"/>
    <w:rsid w:val="008749BF"/>
    <w:rsid w:val="00876E46"/>
    <w:rsid w:val="0088088A"/>
    <w:rsid w:val="00880897"/>
    <w:rsid w:val="00891FD9"/>
    <w:rsid w:val="00894909"/>
    <w:rsid w:val="0089768F"/>
    <w:rsid w:val="008A0CEB"/>
    <w:rsid w:val="008A2C2C"/>
    <w:rsid w:val="008A6DB7"/>
    <w:rsid w:val="008A778B"/>
    <w:rsid w:val="008B2654"/>
    <w:rsid w:val="008B28ED"/>
    <w:rsid w:val="008B3240"/>
    <w:rsid w:val="008B6D2F"/>
    <w:rsid w:val="008C02CE"/>
    <w:rsid w:val="008C08B3"/>
    <w:rsid w:val="008C0ED5"/>
    <w:rsid w:val="008C166C"/>
    <w:rsid w:val="008C1C2B"/>
    <w:rsid w:val="008C4371"/>
    <w:rsid w:val="008D071B"/>
    <w:rsid w:val="008D29FC"/>
    <w:rsid w:val="008D2C7D"/>
    <w:rsid w:val="008D3A3E"/>
    <w:rsid w:val="008D3B67"/>
    <w:rsid w:val="008D488C"/>
    <w:rsid w:val="008D53C5"/>
    <w:rsid w:val="008D7CDA"/>
    <w:rsid w:val="008E1C58"/>
    <w:rsid w:val="008E7183"/>
    <w:rsid w:val="008F4AB2"/>
    <w:rsid w:val="008F5095"/>
    <w:rsid w:val="008F52CE"/>
    <w:rsid w:val="008F5682"/>
    <w:rsid w:val="008F5F4A"/>
    <w:rsid w:val="0090257E"/>
    <w:rsid w:val="00903822"/>
    <w:rsid w:val="00906BBD"/>
    <w:rsid w:val="00910197"/>
    <w:rsid w:val="009113C0"/>
    <w:rsid w:val="00915952"/>
    <w:rsid w:val="00916630"/>
    <w:rsid w:val="009174A7"/>
    <w:rsid w:val="0092177A"/>
    <w:rsid w:val="00922DCA"/>
    <w:rsid w:val="00923C27"/>
    <w:rsid w:val="00924965"/>
    <w:rsid w:val="00925BF3"/>
    <w:rsid w:val="00931955"/>
    <w:rsid w:val="00932353"/>
    <w:rsid w:val="00932F94"/>
    <w:rsid w:val="00935F13"/>
    <w:rsid w:val="00936F39"/>
    <w:rsid w:val="00942739"/>
    <w:rsid w:val="0094274A"/>
    <w:rsid w:val="00943490"/>
    <w:rsid w:val="0095037A"/>
    <w:rsid w:val="00950553"/>
    <w:rsid w:val="009533D8"/>
    <w:rsid w:val="00954338"/>
    <w:rsid w:val="00957ABD"/>
    <w:rsid w:val="009610D1"/>
    <w:rsid w:val="00961388"/>
    <w:rsid w:val="00966D2A"/>
    <w:rsid w:val="00972E70"/>
    <w:rsid w:val="00976995"/>
    <w:rsid w:val="00976DF1"/>
    <w:rsid w:val="00982905"/>
    <w:rsid w:val="009842AA"/>
    <w:rsid w:val="009847C1"/>
    <w:rsid w:val="009861B0"/>
    <w:rsid w:val="00986427"/>
    <w:rsid w:val="0099220C"/>
    <w:rsid w:val="00993B81"/>
    <w:rsid w:val="00994446"/>
    <w:rsid w:val="009951F8"/>
    <w:rsid w:val="009A0E5E"/>
    <w:rsid w:val="009A578A"/>
    <w:rsid w:val="009B11A9"/>
    <w:rsid w:val="009B3349"/>
    <w:rsid w:val="009B37B0"/>
    <w:rsid w:val="009B4AB4"/>
    <w:rsid w:val="009B4EA4"/>
    <w:rsid w:val="009B7279"/>
    <w:rsid w:val="009B77F4"/>
    <w:rsid w:val="009C0714"/>
    <w:rsid w:val="009C0C8A"/>
    <w:rsid w:val="009C41BE"/>
    <w:rsid w:val="009C4B9B"/>
    <w:rsid w:val="009C6C2D"/>
    <w:rsid w:val="009D0783"/>
    <w:rsid w:val="009D1EEF"/>
    <w:rsid w:val="009D3024"/>
    <w:rsid w:val="009D366E"/>
    <w:rsid w:val="009D4322"/>
    <w:rsid w:val="009D47BF"/>
    <w:rsid w:val="009D627A"/>
    <w:rsid w:val="009D6B04"/>
    <w:rsid w:val="009E34CB"/>
    <w:rsid w:val="009E36A2"/>
    <w:rsid w:val="009E4F33"/>
    <w:rsid w:val="009E6293"/>
    <w:rsid w:val="009E6A32"/>
    <w:rsid w:val="009E7735"/>
    <w:rsid w:val="009F139B"/>
    <w:rsid w:val="009F5255"/>
    <w:rsid w:val="009F5C56"/>
    <w:rsid w:val="009F63C0"/>
    <w:rsid w:val="009F6E36"/>
    <w:rsid w:val="009F72DC"/>
    <w:rsid w:val="00A03A0D"/>
    <w:rsid w:val="00A22FB4"/>
    <w:rsid w:val="00A234AD"/>
    <w:rsid w:val="00A2375E"/>
    <w:rsid w:val="00A32642"/>
    <w:rsid w:val="00A415F8"/>
    <w:rsid w:val="00A44FFE"/>
    <w:rsid w:val="00A4500E"/>
    <w:rsid w:val="00A4661C"/>
    <w:rsid w:val="00A47874"/>
    <w:rsid w:val="00A47E0E"/>
    <w:rsid w:val="00A47ED0"/>
    <w:rsid w:val="00A510E2"/>
    <w:rsid w:val="00A52DA0"/>
    <w:rsid w:val="00A52E91"/>
    <w:rsid w:val="00A549D4"/>
    <w:rsid w:val="00A5641B"/>
    <w:rsid w:val="00A63317"/>
    <w:rsid w:val="00A6545E"/>
    <w:rsid w:val="00A666AF"/>
    <w:rsid w:val="00A6670E"/>
    <w:rsid w:val="00A737EB"/>
    <w:rsid w:val="00A804C6"/>
    <w:rsid w:val="00A831C0"/>
    <w:rsid w:val="00A87297"/>
    <w:rsid w:val="00A97139"/>
    <w:rsid w:val="00AA234E"/>
    <w:rsid w:val="00AA2737"/>
    <w:rsid w:val="00AA7A86"/>
    <w:rsid w:val="00AB2003"/>
    <w:rsid w:val="00AB2680"/>
    <w:rsid w:val="00AB4A0E"/>
    <w:rsid w:val="00AB4F86"/>
    <w:rsid w:val="00AB4FF5"/>
    <w:rsid w:val="00AB51C4"/>
    <w:rsid w:val="00AC2E7A"/>
    <w:rsid w:val="00AC4439"/>
    <w:rsid w:val="00AC5680"/>
    <w:rsid w:val="00AC588D"/>
    <w:rsid w:val="00AC5A2A"/>
    <w:rsid w:val="00AC7085"/>
    <w:rsid w:val="00AC7961"/>
    <w:rsid w:val="00AD227A"/>
    <w:rsid w:val="00AD45B2"/>
    <w:rsid w:val="00AD53C2"/>
    <w:rsid w:val="00AD53C3"/>
    <w:rsid w:val="00AD60BA"/>
    <w:rsid w:val="00AD67BC"/>
    <w:rsid w:val="00AD6954"/>
    <w:rsid w:val="00AD786F"/>
    <w:rsid w:val="00AE0C17"/>
    <w:rsid w:val="00AE1D3C"/>
    <w:rsid w:val="00AE1FD9"/>
    <w:rsid w:val="00AE2BD8"/>
    <w:rsid w:val="00AE7134"/>
    <w:rsid w:val="00AF0016"/>
    <w:rsid w:val="00AF0A1D"/>
    <w:rsid w:val="00AF3F1F"/>
    <w:rsid w:val="00AF49C8"/>
    <w:rsid w:val="00AF5FFF"/>
    <w:rsid w:val="00B00AF1"/>
    <w:rsid w:val="00B00B6B"/>
    <w:rsid w:val="00B02767"/>
    <w:rsid w:val="00B048DA"/>
    <w:rsid w:val="00B12C7C"/>
    <w:rsid w:val="00B162E5"/>
    <w:rsid w:val="00B23D1D"/>
    <w:rsid w:val="00B26E60"/>
    <w:rsid w:val="00B309C3"/>
    <w:rsid w:val="00B31892"/>
    <w:rsid w:val="00B40D4C"/>
    <w:rsid w:val="00B43CCF"/>
    <w:rsid w:val="00B464C1"/>
    <w:rsid w:val="00B47AB6"/>
    <w:rsid w:val="00B52969"/>
    <w:rsid w:val="00B60C1E"/>
    <w:rsid w:val="00B73496"/>
    <w:rsid w:val="00B73A83"/>
    <w:rsid w:val="00B7646D"/>
    <w:rsid w:val="00B7698E"/>
    <w:rsid w:val="00B77256"/>
    <w:rsid w:val="00B779FE"/>
    <w:rsid w:val="00B77C3D"/>
    <w:rsid w:val="00B8277F"/>
    <w:rsid w:val="00B84C30"/>
    <w:rsid w:val="00B85CD5"/>
    <w:rsid w:val="00B903D9"/>
    <w:rsid w:val="00B93825"/>
    <w:rsid w:val="00B94089"/>
    <w:rsid w:val="00B97348"/>
    <w:rsid w:val="00BA460C"/>
    <w:rsid w:val="00BA5BE8"/>
    <w:rsid w:val="00BA700C"/>
    <w:rsid w:val="00BB320C"/>
    <w:rsid w:val="00BB72E9"/>
    <w:rsid w:val="00BB7E6B"/>
    <w:rsid w:val="00BC2F31"/>
    <w:rsid w:val="00BC4522"/>
    <w:rsid w:val="00BC56A8"/>
    <w:rsid w:val="00BC6EA6"/>
    <w:rsid w:val="00BC7B09"/>
    <w:rsid w:val="00BD14B7"/>
    <w:rsid w:val="00BD1F84"/>
    <w:rsid w:val="00BD21A2"/>
    <w:rsid w:val="00BD265B"/>
    <w:rsid w:val="00BE0E95"/>
    <w:rsid w:val="00BE2962"/>
    <w:rsid w:val="00BE7AC3"/>
    <w:rsid w:val="00BF037F"/>
    <w:rsid w:val="00BF19FD"/>
    <w:rsid w:val="00BF380E"/>
    <w:rsid w:val="00C0052E"/>
    <w:rsid w:val="00C039AE"/>
    <w:rsid w:val="00C073F3"/>
    <w:rsid w:val="00C1048C"/>
    <w:rsid w:val="00C12A5A"/>
    <w:rsid w:val="00C15EC8"/>
    <w:rsid w:val="00C16395"/>
    <w:rsid w:val="00C16594"/>
    <w:rsid w:val="00C17CA4"/>
    <w:rsid w:val="00C200CF"/>
    <w:rsid w:val="00C202C8"/>
    <w:rsid w:val="00C207DB"/>
    <w:rsid w:val="00C21C3D"/>
    <w:rsid w:val="00C22E80"/>
    <w:rsid w:val="00C231E4"/>
    <w:rsid w:val="00C235D6"/>
    <w:rsid w:val="00C24AC4"/>
    <w:rsid w:val="00C26671"/>
    <w:rsid w:val="00C31843"/>
    <w:rsid w:val="00C348AE"/>
    <w:rsid w:val="00C37454"/>
    <w:rsid w:val="00C4083B"/>
    <w:rsid w:val="00C417D2"/>
    <w:rsid w:val="00C42336"/>
    <w:rsid w:val="00C42659"/>
    <w:rsid w:val="00C42B60"/>
    <w:rsid w:val="00C42E74"/>
    <w:rsid w:val="00C43A50"/>
    <w:rsid w:val="00C577ED"/>
    <w:rsid w:val="00C57AD1"/>
    <w:rsid w:val="00C601EA"/>
    <w:rsid w:val="00C6174D"/>
    <w:rsid w:val="00C6296E"/>
    <w:rsid w:val="00C632BA"/>
    <w:rsid w:val="00C63AF8"/>
    <w:rsid w:val="00C64CA5"/>
    <w:rsid w:val="00C64F3E"/>
    <w:rsid w:val="00C66997"/>
    <w:rsid w:val="00C70E34"/>
    <w:rsid w:val="00C75956"/>
    <w:rsid w:val="00C75C88"/>
    <w:rsid w:val="00C768D7"/>
    <w:rsid w:val="00C81A9E"/>
    <w:rsid w:val="00C81BDF"/>
    <w:rsid w:val="00C9165C"/>
    <w:rsid w:val="00C926C0"/>
    <w:rsid w:val="00C94213"/>
    <w:rsid w:val="00CA2308"/>
    <w:rsid w:val="00CB0B55"/>
    <w:rsid w:val="00CB10C5"/>
    <w:rsid w:val="00CB1472"/>
    <w:rsid w:val="00CB16E0"/>
    <w:rsid w:val="00CB4142"/>
    <w:rsid w:val="00CB4BA1"/>
    <w:rsid w:val="00CB7EFC"/>
    <w:rsid w:val="00CC6D13"/>
    <w:rsid w:val="00CC7C1E"/>
    <w:rsid w:val="00CD22B8"/>
    <w:rsid w:val="00CD3283"/>
    <w:rsid w:val="00CE18DB"/>
    <w:rsid w:val="00CE19A1"/>
    <w:rsid w:val="00CE5170"/>
    <w:rsid w:val="00CF09E2"/>
    <w:rsid w:val="00CF1D61"/>
    <w:rsid w:val="00CF22CB"/>
    <w:rsid w:val="00CF4B4A"/>
    <w:rsid w:val="00CF559C"/>
    <w:rsid w:val="00CF586E"/>
    <w:rsid w:val="00CF613E"/>
    <w:rsid w:val="00CF6B96"/>
    <w:rsid w:val="00CF7A0C"/>
    <w:rsid w:val="00D02C33"/>
    <w:rsid w:val="00D04BC0"/>
    <w:rsid w:val="00D04D1C"/>
    <w:rsid w:val="00D0608F"/>
    <w:rsid w:val="00D12637"/>
    <w:rsid w:val="00D16E57"/>
    <w:rsid w:val="00D17107"/>
    <w:rsid w:val="00D17C39"/>
    <w:rsid w:val="00D21B93"/>
    <w:rsid w:val="00D27584"/>
    <w:rsid w:val="00D27DE7"/>
    <w:rsid w:val="00D3058B"/>
    <w:rsid w:val="00D30B94"/>
    <w:rsid w:val="00D311EA"/>
    <w:rsid w:val="00D34E0D"/>
    <w:rsid w:val="00D377CE"/>
    <w:rsid w:val="00D43389"/>
    <w:rsid w:val="00D453E3"/>
    <w:rsid w:val="00D5188F"/>
    <w:rsid w:val="00D526DB"/>
    <w:rsid w:val="00D56D87"/>
    <w:rsid w:val="00D572F4"/>
    <w:rsid w:val="00D60667"/>
    <w:rsid w:val="00D66A9E"/>
    <w:rsid w:val="00D70B49"/>
    <w:rsid w:val="00D73318"/>
    <w:rsid w:val="00D74593"/>
    <w:rsid w:val="00D7536C"/>
    <w:rsid w:val="00D80FD2"/>
    <w:rsid w:val="00D81315"/>
    <w:rsid w:val="00D87127"/>
    <w:rsid w:val="00D87204"/>
    <w:rsid w:val="00D87CA9"/>
    <w:rsid w:val="00D923EF"/>
    <w:rsid w:val="00D969CB"/>
    <w:rsid w:val="00DA3D2B"/>
    <w:rsid w:val="00DB568C"/>
    <w:rsid w:val="00DC22F4"/>
    <w:rsid w:val="00DC6D20"/>
    <w:rsid w:val="00DD05FD"/>
    <w:rsid w:val="00DD14E6"/>
    <w:rsid w:val="00DD2CA2"/>
    <w:rsid w:val="00DD2F3F"/>
    <w:rsid w:val="00DD3801"/>
    <w:rsid w:val="00DD61DD"/>
    <w:rsid w:val="00DD67BA"/>
    <w:rsid w:val="00DD7B8D"/>
    <w:rsid w:val="00DE01B0"/>
    <w:rsid w:val="00DE267A"/>
    <w:rsid w:val="00DE5BDB"/>
    <w:rsid w:val="00DE6FFE"/>
    <w:rsid w:val="00DF00CD"/>
    <w:rsid w:val="00DF017D"/>
    <w:rsid w:val="00DF06CF"/>
    <w:rsid w:val="00DF55F5"/>
    <w:rsid w:val="00DF65FC"/>
    <w:rsid w:val="00DF770E"/>
    <w:rsid w:val="00E029B7"/>
    <w:rsid w:val="00E07543"/>
    <w:rsid w:val="00E130B2"/>
    <w:rsid w:val="00E13685"/>
    <w:rsid w:val="00E136BB"/>
    <w:rsid w:val="00E137E2"/>
    <w:rsid w:val="00E15378"/>
    <w:rsid w:val="00E20D0E"/>
    <w:rsid w:val="00E22745"/>
    <w:rsid w:val="00E25478"/>
    <w:rsid w:val="00E27635"/>
    <w:rsid w:val="00E358A9"/>
    <w:rsid w:val="00E41095"/>
    <w:rsid w:val="00E50AE8"/>
    <w:rsid w:val="00E5213E"/>
    <w:rsid w:val="00E524DB"/>
    <w:rsid w:val="00E536AD"/>
    <w:rsid w:val="00E55635"/>
    <w:rsid w:val="00E56EDA"/>
    <w:rsid w:val="00E61703"/>
    <w:rsid w:val="00E65063"/>
    <w:rsid w:val="00E7290C"/>
    <w:rsid w:val="00E75CA6"/>
    <w:rsid w:val="00E7725F"/>
    <w:rsid w:val="00E772C5"/>
    <w:rsid w:val="00E80BB2"/>
    <w:rsid w:val="00E81C8C"/>
    <w:rsid w:val="00E8218B"/>
    <w:rsid w:val="00E82505"/>
    <w:rsid w:val="00E83325"/>
    <w:rsid w:val="00E85961"/>
    <w:rsid w:val="00E90150"/>
    <w:rsid w:val="00E91CE1"/>
    <w:rsid w:val="00E92C9E"/>
    <w:rsid w:val="00E94112"/>
    <w:rsid w:val="00E95DB6"/>
    <w:rsid w:val="00EA14DF"/>
    <w:rsid w:val="00EA20E9"/>
    <w:rsid w:val="00EA4594"/>
    <w:rsid w:val="00EA58D4"/>
    <w:rsid w:val="00EA595E"/>
    <w:rsid w:val="00EA605E"/>
    <w:rsid w:val="00EB00EC"/>
    <w:rsid w:val="00EB3333"/>
    <w:rsid w:val="00EB42B3"/>
    <w:rsid w:val="00EB47D7"/>
    <w:rsid w:val="00EB5AC4"/>
    <w:rsid w:val="00EB6904"/>
    <w:rsid w:val="00EB7CBE"/>
    <w:rsid w:val="00EC0022"/>
    <w:rsid w:val="00EC1D7B"/>
    <w:rsid w:val="00EC3104"/>
    <w:rsid w:val="00EC35D0"/>
    <w:rsid w:val="00EC55E0"/>
    <w:rsid w:val="00EC680D"/>
    <w:rsid w:val="00EC69B7"/>
    <w:rsid w:val="00ED0D4A"/>
    <w:rsid w:val="00ED5572"/>
    <w:rsid w:val="00EE09B9"/>
    <w:rsid w:val="00EE148A"/>
    <w:rsid w:val="00EE20DB"/>
    <w:rsid w:val="00EE4864"/>
    <w:rsid w:val="00EE598F"/>
    <w:rsid w:val="00EE71C6"/>
    <w:rsid w:val="00EF0986"/>
    <w:rsid w:val="00EF4245"/>
    <w:rsid w:val="00EF44E5"/>
    <w:rsid w:val="00F0089C"/>
    <w:rsid w:val="00F00D48"/>
    <w:rsid w:val="00F0459E"/>
    <w:rsid w:val="00F05ADD"/>
    <w:rsid w:val="00F060E6"/>
    <w:rsid w:val="00F07C16"/>
    <w:rsid w:val="00F10089"/>
    <w:rsid w:val="00F11703"/>
    <w:rsid w:val="00F137B3"/>
    <w:rsid w:val="00F144C5"/>
    <w:rsid w:val="00F146D7"/>
    <w:rsid w:val="00F16F55"/>
    <w:rsid w:val="00F20417"/>
    <w:rsid w:val="00F20874"/>
    <w:rsid w:val="00F22541"/>
    <w:rsid w:val="00F22A3C"/>
    <w:rsid w:val="00F241C0"/>
    <w:rsid w:val="00F260B2"/>
    <w:rsid w:val="00F2612C"/>
    <w:rsid w:val="00F3111D"/>
    <w:rsid w:val="00F311AA"/>
    <w:rsid w:val="00F311C8"/>
    <w:rsid w:val="00F3447D"/>
    <w:rsid w:val="00F35F8E"/>
    <w:rsid w:val="00F37C7B"/>
    <w:rsid w:val="00F405CE"/>
    <w:rsid w:val="00F40CEF"/>
    <w:rsid w:val="00F40F3F"/>
    <w:rsid w:val="00F4561E"/>
    <w:rsid w:val="00F45892"/>
    <w:rsid w:val="00F511EA"/>
    <w:rsid w:val="00F53A4E"/>
    <w:rsid w:val="00F553BC"/>
    <w:rsid w:val="00F55B9E"/>
    <w:rsid w:val="00F56586"/>
    <w:rsid w:val="00F56979"/>
    <w:rsid w:val="00F56C09"/>
    <w:rsid w:val="00F6009E"/>
    <w:rsid w:val="00F6075B"/>
    <w:rsid w:val="00F6173A"/>
    <w:rsid w:val="00F6291B"/>
    <w:rsid w:val="00F64AFF"/>
    <w:rsid w:val="00F65036"/>
    <w:rsid w:val="00F651E7"/>
    <w:rsid w:val="00F65958"/>
    <w:rsid w:val="00F66AF6"/>
    <w:rsid w:val="00F71C6B"/>
    <w:rsid w:val="00F73381"/>
    <w:rsid w:val="00F80300"/>
    <w:rsid w:val="00F80AE0"/>
    <w:rsid w:val="00F811C4"/>
    <w:rsid w:val="00F85545"/>
    <w:rsid w:val="00F87805"/>
    <w:rsid w:val="00F87B69"/>
    <w:rsid w:val="00F87EDA"/>
    <w:rsid w:val="00F90D27"/>
    <w:rsid w:val="00F92A3E"/>
    <w:rsid w:val="00F9363E"/>
    <w:rsid w:val="00F95B9B"/>
    <w:rsid w:val="00F96DC3"/>
    <w:rsid w:val="00FA04CC"/>
    <w:rsid w:val="00FA0871"/>
    <w:rsid w:val="00FA0DF2"/>
    <w:rsid w:val="00FA0E5F"/>
    <w:rsid w:val="00FA6498"/>
    <w:rsid w:val="00FA6A24"/>
    <w:rsid w:val="00FB382E"/>
    <w:rsid w:val="00FB4E28"/>
    <w:rsid w:val="00FC22F6"/>
    <w:rsid w:val="00FD00A4"/>
    <w:rsid w:val="00FE3FD0"/>
    <w:rsid w:val="00FF15EB"/>
    <w:rsid w:val="00FF3756"/>
    <w:rsid w:val="00FF4930"/>
    <w:rsid w:val="00FF55E6"/>
    <w:rsid w:val="00FF62EE"/>
    <w:rsid w:val="00FF7466"/>
    <w:rsid w:val="03DD44BE"/>
    <w:rsid w:val="0E361709"/>
    <w:rsid w:val="1CFD2173"/>
    <w:rsid w:val="21F0A85F"/>
    <w:rsid w:val="25063DCC"/>
    <w:rsid w:val="36302543"/>
    <w:rsid w:val="39A97B37"/>
    <w:rsid w:val="3C511357"/>
    <w:rsid w:val="416A21E8"/>
    <w:rsid w:val="432F083C"/>
    <w:rsid w:val="4DB96419"/>
    <w:rsid w:val="527E5B08"/>
    <w:rsid w:val="52CE3B44"/>
    <w:rsid w:val="52D5699B"/>
    <w:rsid w:val="55058BC9"/>
    <w:rsid w:val="55BA7068"/>
    <w:rsid w:val="590DE3F9"/>
    <w:rsid w:val="61944142"/>
    <w:rsid w:val="6252DDD7"/>
    <w:rsid w:val="62F3979C"/>
    <w:rsid w:val="67E82C10"/>
    <w:rsid w:val="6B9A5CF0"/>
    <w:rsid w:val="6EB220EC"/>
    <w:rsid w:val="73CD3D62"/>
    <w:rsid w:val="76F2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black"/>
    </o:shapedefaults>
    <o:shapelayout v:ext="edit">
      <o:idmap v:ext="edit" data="2"/>
    </o:shapelayout>
  </w:shapeDefaults>
  <w:decimalSymbol w:val=","/>
  <w:listSeparator w:val=";"/>
  <w14:docId w14:val="410F84AC"/>
  <w15:docId w15:val="{69C58746-BAAA-44F9-8193-B109FD61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7CF3"/>
    <w:pPr>
      <w:tabs>
        <w:tab w:val="left" w:pos="3686"/>
      </w:tabs>
      <w:spacing w:after="0" w:line="240" w:lineRule="auto"/>
      <w:contextualSpacing/>
    </w:pPr>
    <w:rPr>
      <w:rFonts w:ascii="Calibri" w:hAnsi="Calibri"/>
      <w:color w:val="1C1A15" w:themeColor="background2" w:themeShade="1A"/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DC6D20"/>
    <w:pPr>
      <w:keepNext/>
      <w:keepLines/>
      <w:numPr>
        <w:numId w:val="7"/>
      </w:numPr>
      <w:spacing w:before="480" w:after="480" w:line="432" w:lineRule="exact"/>
      <w:outlineLvl w:val="0"/>
    </w:pPr>
    <w:rPr>
      <w:rFonts w:eastAsiaTheme="majorEastAsia" w:cstheme="majorBidi"/>
      <w:b/>
      <w:bCs/>
      <w:caps/>
      <w:color w:val="3C3D3C"/>
      <w:sz w:val="36"/>
      <w:szCs w:val="5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C6D20"/>
    <w:pPr>
      <w:keepNext/>
      <w:keepLines/>
      <w:numPr>
        <w:ilvl w:val="1"/>
        <w:numId w:val="7"/>
      </w:numPr>
      <w:spacing w:before="200" w:after="240" w:line="400" w:lineRule="exact"/>
      <w:outlineLvl w:val="1"/>
    </w:pPr>
    <w:rPr>
      <w:rFonts w:eastAsiaTheme="majorEastAsia" w:cstheme="majorBidi"/>
      <w:bCs/>
      <w:caps/>
      <w:color w:val="373636" w:themeColor="text1"/>
      <w:sz w:val="32"/>
      <w:szCs w:val="32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C6D20"/>
    <w:pPr>
      <w:keepNext/>
      <w:keepLines/>
      <w:numPr>
        <w:ilvl w:val="2"/>
        <w:numId w:val="7"/>
      </w:numPr>
      <w:spacing w:before="200" w:after="120" w:line="288" w:lineRule="exact"/>
      <w:outlineLvl w:val="2"/>
    </w:pPr>
    <w:rPr>
      <w:rFonts w:eastAsiaTheme="majorEastAsia" w:cstheme="majorBidi"/>
      <w:b/>
      <w:bCs/>
      <w:color w:val="9B9DA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C6D20"/>
    <w:pPr>
      <w:keepNext/>
      <w:keepLines/>
      <w:numPr>
        <w:ilvl w:val="3"/>
        <w:numId w:val="7"/>
      </w:numPr>
      <w:spacing w:before="200"/>
      <w:outlineLvl w:val="3"/>
    </w:pPr>
    <w:rPr>
      <w:rFonts w:eastAsiaTheme="majorEastAsia" w:cstheme="majorBidi"/>
      <w:b/>
      <w:bCs/>
      <w:iCs/>
      <w:color w:val="373636" w:themeColor="text1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DC6D20"/>
    <w:pPr>
      <w:keepNext/>
      <w:keepLines/>
      <w:numPr>
        <w:ilvl w:val="4"/>
        <w:numId w:val="7"/>
      </w:numPr>
      <w:spacing w:before="200"/>
      <w:outlineLvl w:val="4"/>
    </w:pPr>
    <w:rPr>
      <w:rFonts w:eastAsiaTheme="majorEastAsia" w:cstheme="majorBidi"/>
      <w:color w:val="3C3D3C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DC6D20"/>
    <w:pPr>
      <w:keepNext/>
      <w:keepLines/>
      <w:numPr>
        <w:ilvl w:val="5"/>
        <w:numId w:val="7"/>
      </w:numPr>
      <w:spacing w:before="200"/>
      <w:outlineLvl w:val="5"/>
    </w:pPr>
    <w:rPr>
      <w:rFonts w:eastAsiaTheme="majorEastAsia" w:cstheme="majorBidi"/>
      <w:iCs/>
      <w:color w:val="6F7173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DC6D20"/>
    <w:pPr>
      <w:keepNext/>
      <w:keepLines/>
      <w:numPr>
        <w:ilvl w:val="6"/>
        <w:numId w:val="7"/>
      </w:numPr>
      <w:spacing w:before="200"/>
      <w:outlineLvl w:val="6"/>
    </w:pPr>
    <w:rPr>
      <w:rFonts w:eastAsiaTheme="majorEastAsia" w:cstheme="majorBidi"/>
      <w:iCs/>
      <w:color w:val="9B9DA0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DC6D20"/>
    <w:pPr>
      <w:keepNext/>
      <w:keepLines/>
      <w:numPr>
        <w:ilvl w:val="7"/>
        <w:numId w:val="7"/>
      </w:numPr>
      <w:spacing w:before="200"/>
      <w:outlineLvl w:val="7"/>
    </w:pPr>
    <w:rPr>
      <w:rFonts w:eastAsiaTheme="majorEastAsia" w:cstheme="majorBidi"/>
      <w:color w:val="3C3D3C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DC6D20"/>
    <w:pPr>
      <w:keepNext/>
      <w:keepLines/>
      <w:numPr>
        <w:ilvl w:val="8"/>
        <w:numId w:val="7"/>
      </w:numPr>
      <w:spacing w:before="200"/>
      <w:outlineLvl w:val="8"/>
    </w:pPr>
    <w:rPr>
      <w:rFonts w:eastAsiaTheme="majorEastAsia" w:cstheme="majorBidi"/>
      <w:iCs/>
      <w:color w:val="6F7173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1170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170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117227"/>
    <w:pPr>
      <w:spacing w:before="60"/>
    </w:pPr>
    <w:rPr>
      <w:noProof/>
      <w:color w:val="auto"/>
      <w:sz w:val="32"/>
      <w:szCs w:val="32"/>
      <w:lang w:eastAsia="en-GB"/>
    </w:rPr>
  </w:style>
  <w:style w:type="character" w:customStyle="1" w:styleId="KoptekstChar">
    <w:name w:val="Koptekst Char"/>
    <w:basedOn w:val="Standaardalinea-lettertype"/>
    <w:link w:val="Koptekst"/>
    <w:uiPriority w:val="99"/>
    <w:rsid w:val="00117227"/>
    <w:rPr>
      <w:rFonts w:ascii="Flanders Art Serif" w:hAnsi="Flanders Art Serif"/>
      <w:noProof/>
      <w:sz w:val="32"/>
      <w:szCs w:val="32"/>
      <w:lang w:val="nl-BE" w:eastAsia="en-GB"/>
    </w:rPr>
  </w:style>
  <w:style w:type="paragraph" w:styleId="Voettekst">
    <w:name w:val="footer"/>
    <w:basedOn w:val="Standaard"/>
    <w:link w:val="VoettekstChar"/>
    <w:uiPriority w:val="99"/>
    <w:unhideWhenUsed/>
    <w:rsid w:val="007E74F3"/>
    <w:pPr>
      <w:tabs>
        <w:tab w:val="clear" w:pos="3686"/>
        <w:tab w:val="center" w:pos="4513"/>
        <w:tab w:val="right" w:pos="9923"/>
      </w:tabs>
    </w:pPr>
    <w:rPr>
      <w:color w:val="000000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E74F3"/>
    <w:rPr>
      <w:rFonts w:ascii="Flanders Art Serif" w:hAnsi="Flanders Art Serif"/>
      <w:color w:val="000000"/>
      <w:sz w:val="16"/>
      <w:lang w:val="nl-BE"/>
    </w:rPr>
  </w:style>
  <w:style w:type="character" w:styleId="Tekstvantijdelijkeaanduiding">
    <w:name w:val="Placeholder Text"/>
    <w:basedOn w:val="Standaardalinea-lettertype"/>
    <w:uiPriority w:val="99"/>
    <w:semiHidden/>
    <w:rsid w:val="00F20417"/>
    <w:rPr>
      <w:color w:val="808080"/>
    </w:rPr>
  </w:style>
  <w:style w:type="table" w:styleId="Tabelraster">
    <w:name w:val="Table Grid"/>
    <w:basedOn w:val="Standaardtabel"/>
    <w:uiPriority w:val="59"/>
    <w:rsid w:val="00C63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rsid w:val="00DC6D20"/>
    <w:rPr>
      <w:rFonts w:ascii="Calibri" w:hAnsi="Calibri"/>
      <w:i/>
      <w:iCs/>
      <w:color w:val="4A4949" w:themeColor="text1" w:themeTint="E6"/>
    </w:rPr>
  </w:style>
  <w:style w:type="character" w:styleId="Intensievebenadrukking">
    <w:name w:val="Intense Emphasis"/>
    <w:basedOn w:val="Standaardalinea-lettertype"/>
    <w:uiPriority w:val="21"/>
    <w:rsid w:val="00DC6D20"/>
    <w:rPr>
      <w:rFonts w:ascii="Calibri" w:hAnsi="Calibri"/>
      <w:b/>
      <w:bCs/>
      <w:i/>
      <w:iCs/>
      <w:color w:val="000000"/>
    </w:rPr>
  </w:style>
  <w:style w:type="paragraph" w:styleId="Ondertitel">
    <w:name w:val="Subtitle"/>
    <w:basedOn w:val="Standaard"/>
    <w:next w:val="Standaard"/>
    <w:link w:val="OndertitelChar"/>
    <w:uiPriority w:val="11"/>
    <w:rsid w:val="009E6A32"/>
    <w:pPr>
      <w:spacing w:line="600" w:lineRule="exact"/>
      <w:jc w:val="center"/>
    </w:pPr>
    <w:rPr>
      <w:color w:val="373636" w:themeColor="text1"/>
      <w:sz w:val="52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E6A32"/>
    <w:rPr>
      <w:rFonts w:ascii="Calibri" w:hAnsi="Calibri"/>
      <w:color w:val="373636" w:themeColor="text1"/>
      <w:sz w:val="52"/>
      <w:szCs w:val="30"/>
      <w:lang w:val="nl-BE"/>
    </w:rPr>
  </w:style>
  <w:style w:type="table" w:styleId="Gemiddeldraster3-accent1">
    <w:name w:val="Medium Grid 3 Accent 1"/>
    <w:basedOn w:val="Standaardtabel"/>
    <w:uiPriority w:val="69"/>
    <w:rsid w:val="00276AA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FD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465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465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465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465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DB4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DB4D9" w:themeFill="accent1" w:themeFillTint="7F"/>
      </w:tcPr>
    </w:tblStylePr>
  </w:style>
  <w:style w:type="table" w:customStyle="1" w:styleId="Gemiddeldearcering1-accent11">
    <w:name w:val="Gemiddelde arcering 1 - accent 11"/>
    <w:basedOn w:val="Standaardtabel"/>
    <w:uiPriority w:val="63"/>
    <w:rsid w:val="004E2D01"/>
    <w:pPr>
      <w:spacing w:after="0" w:line="240" w:lineRule="auto"/>
    </w:pPr>
    <w:rPr>
      <w:rFonts w:ascii="Flanders Art Serif" w:hAnsi="Flanders Art Serif"/>
      <w:sz w:val="19"/>
    </w:rPr>
    <w:tblPr>
      <w:tblStyleRowBandSize w:val="1"/>
      <w:tblStyleColBandSize w:val="1"/>
      <w:tblBorders>
        <w:top w:val="single" w:sz="8" w:space="0" w:color="2783AB" w:themeColor="accent1" w:themeTint="BF"/>
        <w:left w:val="single" w:sz="8" w:space="0" w:color="2783AB" w:themeColor="accent1" w:themeTint="BF"/>
        <w:bottom w:val="single" w:sz="8" w:space="0" w:color="2783AB" w:themeColor="accent1" w:themeTint="BF"/>
        <w:right w:val="single" w:sz="8" w:space="0" w:color="2783AB" w:themeColor="accent1" w:themeTint="BF"/>
        <w:insideH w:val="single" w:sz="8" w:space="0" w:color="2783AB" w:themeColor="accent1" w:themeTint="BF"/>
      </w:tblBorders>
    </w:tblPr>
    <w:tcPr>
      <w:shd w:val="clear" w:color="auto" w:fill="F6F5F3" w:themeFill="background2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783AB" w:themeColor="accent1" w:themeTint="BF"/>
          <w:left w:val="single" w:sz="8" w:space="0" w:color="2783AB" w:themeColor="accent1" w:themeTint="BF"/>
          <w:bottom w:val="single" w:sz="8" w:space="0" w:color="2783AB" w:themeColor="accent1" w:themeTint="BF"/>
          <w:right w:val="single" w:sz="8" w:space="0" w:color="2783AB" w:themeColor="accent1" w:themeTint="BF"/>
          <w:insideH w:val="nil"/>
          <w:insideV w:val="nil"/>
        </w:tcBorders>
        <w:shd w:val="clear" w:color="auto" w:fill="15465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83AB" w:themeColor="accent1" w:themeTint="BF"/>
          <w:left w:val="single" w:sz="8" w:space="0" w:color="2783AB" w:themeColor="accent1" w:themeTint="BF"/>
          <w:bottom w:val="single" w:sz="8" w:space="0" w:color="2783AB" w:themeColor="accent1" w:themeTint="BF"/>
          <w:right w:val="single" w:sz="8" w:space="0" w:color="2783A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itelvanboek">
    <w:name w:val="Book Title"/>
    <w:uiPriority w:val="33"/>
    <w:qFormat/>
    <w:rsid w:val="00DC6D20"/>
    <w:rPr>
      <w:rFonts w:ascii="Calibri" w:hAnsi="Calibri"/>
      <w:b/>
      <w:i w:val="0"/>
      <w:color w:val="000000"/>
      <w:sz w:val="24"/>
      <w:szCs w:val="24"/>
      <w:lang w:val="nl-BE"/>
    </w:rPr>
  </w:style>
  <w:style w:type="paragraph" w:styleId="Titel">
    <w:name w:val="Title"/>
    <w:basedOn w:val="Standaard"/>
    <w:next w:val="Standaard"/>
    <w:link w:val="TitelChar"/>
    <w:uiPriority w:val="10"/>
    <w:rsid w:val="00DC6D20"/>
    <w:pPr>
      <w:framePr w:wrap="notBeside" w:vAnchor="text" w:hAnchor="text" w:y="1"/>
      <w:spacing w:before="420" w:after="520" w:line="1200" w:lineRule="exact"/>
    </w:pPr>
    <w:rPr>
      <w:rFonts w:eastAsiaTheme="majorEastAsia" w:cstheme="majorBidi"/>
      <w:b/>
      <w:caps/>
      <w:color w:val="auto"/>
      <w:spacing w:val="5"/>
      <w:sz w:val="100"/>
      <w:szCs w:val="56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DC6D20"/>
    <w:rPr>
      <w:rFonts w:ascii="Calibri" w:eastAsiaTheme="majorEastAsia" w:hAnsi="Calibri" w:cstheme="majorBidi"/>
      <w:b/>
      <w:caps/>
      <w:spacing w:val="5"/>
      <w:sz w:val="100"/>
      <w:szCs w:val="56"/>
      <w:u w:val="single"/>
      <w:lang w:val="nl-BE"/>
    </w:rPr>
  </w:style>
  <w:style w:type="character" w:customStyle="1" w:styleId="Kop1Char">
    <w:name w:val="Kop 1 Char"/>
    <w:basedOn w:val="Standaardalinea-lettertype"/>
    <w:link w:val="Kop1"/>
    <w:uiPriority w:val="9"/>
    <w:rsid w:val="00DC6D20"/>
    <w:rPr>
      <w:rFonts w:ascii="Calibri" w:eastAsiaTheme="majorEastAsia" w:hAnsi="Calibri" w:cstheme="majorBidi"/>
      <w:b/>
      <w:bCs/>
      <w:caps/>
      <w:color w:val="3C3D3C"/>
      <w:sz w:val="36"/>
      <w:szCs w:val="52"/>
      <w:lang w:val="nl-BE"/>
    </w:rPr>
  </w:style>
  <w:style w:type="paragraph" w:styleId="Kopvaninhoudsopgave">
    <w:name w:val="TOC Heading"/>
    <w:basedOn w:val="Standaard"/>
    <w:next w:val="Standaard"/>
    <w:uiPriority w:val="39"/>
    <w:unhideWhenUsed/>
    <w:rsid w:val="00EE09B9"/>
    <w:pPr>
      <w:spacing w:after="240"/>
    </w:pPr>
    <w:rPr>
      <w:rFonts w:ascii="Flanders Art Sans" w:hAnsi="Flanders Art Sans"/>
      <w:caps/>
      <w:color w:val="3C3D3C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C6D20"/>
    <w:rPr>
      <w:rFonts w:ascii="Calibri" w:eastAsiaTheme="majorEastAsia" w:hAnsi="Calibri" w:cstheme="majorBidi"/>
      <w:bCs/>
      <w:caps/>
      <w:color w:val="373636" w:themeColor="text1"/>
      <w:sz w:val="32"/>
      <w:szCs w:val="32"/>
      <w:u w:val="dotted"/>
      <w:lang w:val="nl-BE"/>
    </w:rPr>
  </w:style>
  <w:style w:type="character" w:customStyle="1" w:styleId="Kop3Char">
    <w:name w:val="Kop 3 Char"/>
    <w:basedOn w:val="Standaardalinea-lettertype"/>
    <w:link w:val="Kop3"/>
    <w:uiPriority w:val="9"/>
    <w:rsid w:val="00DC6D20"/>
    <w:rPr>
      <w:rFonts w:ascii="Calibri" w:eastAsiaTheme="majorEastAsia" w:hAnsi="Calibri" w:cstheme="majorBidi"/>
      <w:b/>
      <w:bCs/>
      <w:color w:val="9B9DA0"/>
      <w:sz w:val="24"/>
      <w:szCs w:val="24"/>
      <w:lang w:val="nl-BE"/>
    </w:rPr>
  </w:style>
  <w:style w:type="character" w:customStyle="1" w:styleId="Kop4Char">
    <w:name w:val="Kop 4 Char"/>
    <w:basedOn w:val="Standaardalinea-lettertype"/>
    <w:link w:val="Kop4"/>
    <w:uiPriority w:val="9"/>
    <w:rsid w:val="00DC6D20"/>
    <w:rPr>
      <w:rFonts w:ascii="Calibri" w:eastAsiaTheme="majorEastAsia" w:hAnsi="Calibri" w:cstheme="majorBidi"/>
      <w:b/>
      <w:bCs/>
      <w:iCs/>
      <w:color w:val="373636" w:themeColor="text1"/>
      <w:u w:val="single"/>
      <w:lang w:val="nl-BE"/>
    </w:rPr>
  </w:style>
  <w:style w:type="character" w:customStyle="1" w:styleId="Kop5Char">
    <w:name w:val="Kop 5 Char"/>
    <w:basedOn w:val="Standaardalinea-lettertype"/>
    <w:link w:val="Kop5"/>
    <w:uiPriority w:val="9"/>
    <w:rsid w:val="00DC6D20"/>
    <w:rPr>
      <w:rFonts w:ascii="Calibri" w:eastAsiaTheme="majorEastAsia" w:hAnsi="Calibri" w:cstheme="majorBidi"/>
      <w:color w:val="3C3D3C"/>
      <w:lang w:val="nl-BE"/>
    </w:rPr>
  </w:style>
  <w:style w:type="character" w:customStyle="1" w:styleId="Kop6Char">
    <w:name w:val="Kop 6 Char"/>
    <w:basedOn w:val="Standaardalinea-lettertype"/>
    <w:link w:val="Kop6"/>
    <w:uiPriority w:val="9"/>
    <w:rsid w:val="00DC6D20"/>
    <w:rPr>
      <w:rFonts w:ascii="Calibri" w:eastAsiaTheme="majorEastAsia" w:hAnsi="Calibri" w:cstheme="majorBidi"/>
      <w:iCs/>
      <w:color w:val="6F7173"/>
      <w:lang w:val="nl-BE"/>
    </w:rPr>
  </w:style>
  <w:style w:type="character" w:customStyle="1" w:styleId="Kop7Char">
    <w:name w:val="Kop 7 Char"/>
    <w:basedOn w:val="Standaardalinea-lettertype"/>
    <w:link w:val="Kop7"/>
    <w:uiPriority w:val="9"/>
    <w:rsid w:val="00DC6D20"/>
    <w:rPr>
      <w:rFonts w:ascii="Calibri" w:eastAsiaTheme="majorEastAsia" w:hAnsi="Calibri" w:cstheme="majorBidi"/>
      <w:iCs/>
      <w:color w:val="9B9DA0"/>
      <w:lang w:val="nl-BE"/>
    </w:rPr>
  </w:style>
  <w:style w:type="character" w:customStyle="1" w:styleId="Kop8Char">
    <w:name w:val="Kop 8 Char"/>
    <w:basedOn w:val="Standaardalinea-lettertype"/>
    <w:link w:val="Kop8"/>
    <w:uiPriority w:val="9"/>
    <w:rsid w:val="00DC6D20"/>
    <w:rPr>
      <w:rFonts w:ascii="Calibri" w:eastAsiaTheme="majorEastAsia" w:hAnsi="Calibri" w:cstheme="majorBidi"/>
      <w:color w:val="3C3D3C"/>
      <w:szCs w:val="20"/>
      <w:lang w:val="nl-BE"/>
    </w:rPr>
  </w:style>
  <w:style w:type="character" w:customStyle="1" w:styleId="Kop9Char">
    <w:name w:val="Kop 9 Char"/>
    <w:basedOn w:val="Standaardalinea-lettertype"/>
    <w:link w:val="Kop9"/>
    <w:uiPriority w:val="9"/>
    <w:rsid w:val="00DC6D20"/>
    <w:rPr>
      <w:rFonts w:ascii="Calibri" w:eastAsiaTheme="majorEastAsia" w:hAnsi="Calibri" w:cstheme="majorBidi"/>
      <w:iCs/>
      <w:color w:val="6F7173"/>
      <w:szCs w:val="20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361F03"/>
    <w:pPr>
      <w:tabs>
        <w:tab w:val="clear" w:pos="3686"/>
        <w:tab w:val="left" w:pos="851"/>
        <w:tab w:val="right" w:leader="dot" w:pos="9060"/>
      </w:tabs>
      <w:spacing w:before="60" w:after="60"/>
    </w:pPr>
    <w:rPr>
      <w:noProof/>
      <w:color w:val="373636" w:themeColor="text1"/>
    </w:rPr>
  </w:style>
  <w:style w:type="paragraph" w:styleId="Inhopg2">
    <w:name w:val="toc 2"/>
    <w:basedOn w:val="Standaard"/>
    <w:next w:val="Standaard"/>
    <w:autoRedefine/>
    <w:uiPriority w:val="39"/>
    <w:unhideWhenUsed/>
    <w:rsid w:val="009D47BF"/>
    <w:pPr>
      <w:tabs>
        <w:tab w:val="clear" w:pos="3686"/>
        <w:tab w:val="left" w:pos="851"/>
        <w:tab w:val="right" w:pos="9060"/>
      </w:tabs>
    </w:pPr>
    <w:rPr>
      <w:noProof/>
      <w:color w:val="6F7173"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9D47BF"/>
    <w:pPr>
      <w:tabs>
        <w:tab w:val="clear" w:pos="3686"/>
        <w:tab w:val="left" w:pos="851"/>
        <w:tab w:val="right" w:pos="9060"/>
      </w:tabs>
    </w:pPr>
    <w:rPr>
      <w:noProof/>
      <w:color w:val="9B9DA0"/>
      <w:sz w:val="18"/>
    </w:rPr>
  </w:style>
  <w:style w:type="character" w:styleId="Hyperlink">
    <w:name w:val="Hyperlink"/>
    <w:basedOn w:val="Standaardalinea-lettertype"/>
    <w:uiPriority w:val="99"/>
    <w:unhideWhenUsed/>
    <w:rsid w:val="00076819"/>
    <w:rPr>
      <w:rFonts w:ascii="Calibri" w:hAnsi="Calibri"/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2A6A94"/>
    <w:pPr>
      <w:numPr>
        <w:numId w:val="12"/>
      </w:numPr>
      <w:tabs>
        <w:tab w:val="clear" w:pos="3686"/>
      </w:tabs>
      <w:spacing w:after="120"/>
      <w:contextualSpacing w:val="0"/>
    </w:pPr>
    <w:rPr>
      <w:rFonts w:cs="Arial"/>
      <w:color w:val="auto"/>
    </w:rPr>
  </w:style>
  <w:style w:type="paragraph" w:styleId="Lijstopsomteken">
    <w:name w:val="List Bullet"/>
    <w:basedOn w:val="Vlottetekst-roodMSF"/>
    <w:uiPriority w:val="99"/>
    <w:unhideWhenUsed/>
    <w:qFormat/>
    <w:rsid w:val="00E65063"/>
    <w:pPr>
      <w:numPr>
        <w:numId w:val="15"/>
      </w:numPr>
    </w:pPr>
    <w:rPr>
      <w:color w:val="auto"/>
    </w:rPr>
  </w:style>
  <w:style w:type="paragraph" w:styleId="Lijstopsomteken2">
    <w:name w:val="List Bullet 2"/>
    <w:basedOn w:val="Inspringing"/>
    <w:uiPriority w:val="99"/>
    <w:unhideWhenUsed/>
    <w:rsid w:val="006A4156"/>
    <w:pPr>
      <w:ind w:left="567" w:hanging="283"/>
    </w:pPr>
  </w:style>
  <w:style w:type="paragraph" w:styleId="Lijstopsomteken3">
    <w:name w:val="List Bullet 3"/>
    <w:basedOn w:val="Standaard"/>
    <w:uiPriority w:val="99"/>
    <w:unhideWhenUsed/>
    <w:rsid w:val="004E4011"/>
    <w:pPr>
      <w:numPr>
        <w:numId w:val="10"/>
      </w:numPr>
    </w:pPr>
  </w:style>
  <w:style w:type="paragraph" w:styleId="Lijstopsomteken4">
    <w:name w:val="List Bullet 4"/>
    <w:basedOn w:val="Standaard"/>
    <w:uiPriority w:val="99"/>
    <w:unhideWhenUsed/>
    <w:rsid w:val="006A4156"/>
    <w:pPr>
      <w:numPr>
        <w:numId w:val="11"/>
      </w:numPr>
      <w:tabs>
        <w:tab w:val="clear" w:pos="3686"/>
      </w:tabs>
      <w:ind w:left="1134" w:hanging="283"/>
    </w:pPr>
  </w:style>
  <w:style w:type="paragraph" w:styleId="Lijstopsomteken5">
    <w:name w:val="List Bullet 5"/>
    <w:basedOn w:val="Standaard"/>
    <w:uiPriority w:val="99"/>
    <w:unhideWhenUsed/>
    <w:rsid w:val="004E4011"/>
    <w:pPr>
      <w:numPr>
        <w:numId w:val="1"/>
      </w:numPr>
      <w:tabs>
        <w:tab w:val="clear" w:pos="3686"/>
      </w:tabs>
      <w:ind w:left="1418" w:hanging="284"/>
    </w:pPr>
  </w:style>
  <w:style w:type="paragraph" w:styleId="Voetnoottekst">
    <w:name w:val="footnote text"/>
    <w:basedOn w:val="Standaard"/>
    <w:link w:val="VoetnoottekstChar"/>
    <w:uiPriority w:val="99"/>
    <w:unhideWhenUsed/>
    <w:rsid w:val="00A63317"/>
    <w:pPr>
      <w:ind w:left="113" w:hanging="113"/>
    </w:pPr>
    <w:rPr>
      <w:sz w:val="18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3317"/>
    <w:rPr>
      <w:rFonts w:ascii="Calibri" w:hAnsi="Calibri"/>
      <w:color w:val="1C1A15" w:themeColor="background2" w:themeShade="1A"/>
      <w:sz w:val="18"/>
      <w:szCs w:val="20"/>
      <w:lang w:val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41095"/>
    <w:rPr>
      <w:vertAlign w:val="superscript"/>
    </w:r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B77C3D"/>
    <w:pPr>
      <w:tabs>
        <w:tab w:val="clear" w:pos="3686"/>
      </w:tabs>
    </w:pPr>
    <w:rPr>
      <w:b/>
      <w:color w:val="15465B" w:themeColor="text2"/>
      <w:sz w:val="24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B77C3D"/>
    <w:pPr>
      <w:tabs>
        <w:tab w:val="clear" w:pos="3686"/>
      </w:tabs>
      <w:ind w:left="200" w:hanging="200"/>
    </w:pPr>
    <w:rPr>
      <w:color w:val="15465B" w:themeColor="text2"/>
      <w:sz w:val="24"/>
    </w:rPr>
  </w:style>
  <w:style w:type="paragraph" w:styleId="Lijstnummering">
    <w:name w:val="List Number"/>
    <w:basedOn w:val="Lijstalinea"/>
    <w:uiPriority w:val="99"/>
    <w:unhideWhenUsed/>
    <w:rsid w:val="004D6D69"/>
    <w:pPr>
      <w:numPr>
        <w:numId w:val="2"/>
      </w:numPr>
      <w:ind w:left="284" w:hanging="284"/>
    </w:pPr>
  </w:style>
  <w:style w:type="paragraph" w:styleId="Lijstnummering2">
    <w:name w:val="List Number 2"/>
    <w:basedOn w:val="Lijstalinea"/>
    <w:uiPriority w:val="99"/>
    <w:unhideWhenUsed/>
    <w:rsid w:val="004D6D69"/>
    <w:pPr>
      <w:numPr>
        <w:numId w:val="3"/>
      </w:numPr>
      <w:ind w:left="567" w:hanging="283"/>
    </w:pPr>
  </w:style>
  <w:style w:type="paragraph" w:styleId="Lijstnummering3">
    <w:name w:val="List Number 3"/>
    <w:basedOn w:val="Lijstalinea"/>
    <w:uiPriority w:val="99"/>
    <w:unhideWhenUsed/>
    <w:rsid w:val="001F1E85"/>
    <w:pPr>
      <w:numPr>
        <w:numId w:val="4"/>
      </w:numPr>
      <w:ind w:left="851" w:hanging="284"/>
    </w:pPr>
  </w:style>
  <w:style w:type="paragraph" w:styleId="Lijstnummering4">
    <w:name w:val="List Number 4"/>
    <w:basedOn w:val="Lijstalinea"/>
    <w:uiPriority w:val="99"/>
    <w:unhideWhenUsed/>
    <w:rsid w:val="004A537C"/>
    <w:pPr>
      <w:numPr>
        <w:numId w:val="5"/>
      </w:numPr>
      <w:ind w:left="1135" w:hanging="284"/>
    </w:pPr>
  </w:style>
  <w:style w:type="paragraph" w:styleId="Lijstnummering5">
    <w:name w:val="List Number 5"/>
    <w:basedOn w:val="Lijstalinea"/>
    <w:uiPriority w:val="99"/>
    <w:unhideWhenUsed/>
    <w:rsid w:val="004E2D01"/>
    <w:pPr>
      <w:numPr>
        <w:numId w:val="6"/>
      </w:numPr>
      <w:ind w:left="1418" w:hanging="284"/>
    </w:pPr>
  </w:style>
  <w:style w:type="paragraph" w:styleId="Citaat">
    <w:name w:val="Quote"/>
    <w:basedOn w:val="Standaard"/>
    <w:next w:val="Standaard"/>
    <w:link w:val="CitaatChar"/>
    <w:uiPriority w:val="29"/>
    <w:rsid w:val="00450110"/>
    <w:pPr>
      <w:spacing w:before="120" w:after="120" w:line="320" w:lineRule="exact"/>
      <w:ind w:left="709" w:right="567" w:hanging="142"/>
    </w:pPr>
    <w:rPr>
      <w:color w:val="000000"/>
      <w:sz w:val="28"/>
      <w:szCs w:val="28"/>
    </w:rPr>
  </w:style>
  <w:style w:type="character" w:customStyle="1" w:styleId="CitaatChar">
    <w:name w:val="Citaat Char"/>
    <w:basedOn w:val="Standaardalinea-lettertype"/>
    <w:link w:val="Citaat"/>
    <w:uiPriority w:val="29"/>
    <w:rsid w:val="00450110"/>
    <w:rPr>
      <w:rFonts w:ascii="Flanders Art Serif" w:hAnsi="Flanders Art Serif"/>
      <w:color w:val="000000"/>
      <w:sz w:val="28"/>
      <w:szCs w:val="28"/>
      <w:lang w:val="nl-BE"/>
    </w:rPr>
  </w:style>
  <w:style w:type="paragraph" w:styleId="Duidelijkcitaat">
    <w:name w:val="Intense Quote"/>
    <w:basedOn w:val="Citaat"/>
    <w:next w:val="Standaard"/>
    <w:link w:val="DuidelijkcitaatChar"/>
    <w:uiPriority w:val="30"/>
    <w:rsid w:val="00EE09B9"/>
    <w:rPr>
      <w:b/>
      <w:color w:val="2F2F2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E09B9"/>
    <w:rPr>
      <w:rFonts w:ascii="Flanders Art Serif" w:hAnsi="Flanders Art Serif"/>
      <w:b/>
      <w:color w:val="2F2F2F"/>
      <w:sz w:val="28"/>
      <w:szCs w:val="28"/>
      <w:lang w:val="nl-BE"/>
    </w:rPr>
  </w:style>
  <w:style w:type="character" w:styleId="Nadruk">
    <w:name w:val="Emphasis"/>
    <w:basedOn w:val="Standaardalinea-lettertype"/>
    <w:uiPriority w:val="20"/>
    <w:rsid w:val="00DC6D20"/>
    <w:rPr>
      <w:rFonts w:ascii="Calibri" w:hAnsi="Calibri"/>
      <w:b/>
      <w:i/>
      <w:iCs/>
    </w:rPr>
  </w:style>
  <w:style w:type="character" w:styleId="Subtieleverwijzing">
    <w:name w:val="Subtle Reference"/>
    <w:basedOn w:val="Standaardalinea-lettertype"/>
    <w:uiPriority w:val="31"/>
    <w:rsid w:val="00DC6D20"/>
    <w:rPr>
      <w:rFonts w:ascii="Calibri" w:hAnsi="Calibri"/>
      <w:caps/>
      <w:smallCaps w:val="0"/>
      <w:color w:val="000000"/>
      <w:sz w:val="16"/>
      <w:u w:val="none"/>
      <w:bdr w:val="none" w:sz="0" w:space="0" w:color="auto"/>
    </w:rPr>
  </w:style>
  <w:style w:type="character" w:styleId="Intensieveverwijzing">
    <w:name w:val="Intense Reference"/>
    <w:basedOn w:val="Standaardalinea-lettertype"/>
    <w:uiPriority w:val="32"/>
    <w:rsid w:val="00DC6D20"/>
    <w:rPr>
      <w:rFonts w:ascii="Calibri" w:hAnsi="Calibri"/>
      <w:b/>
      <w:bCs/>
      <w:i w:val="0"/>
      <w:caps/>
      <w:smallCaps w:val="0"/>
      <w:color w:val="000000"/>
      <w:spacing w:val="5"/>
      <w:sz w:val="16"/>
      <w:u w:val="none"/>
    </w:rPr>
  </w:style>
  <w:style w:type="paragraph" w:styleId="Bijschrift">
    <w:name w:val="caption"/>
    <w:basedOn w:val="Standaard"/>
    <w:next w:val="Standaard"/>
    <w:uiPriority w:val="35"/>
    <w:unhideWhenUsed/>
    <w:rsid w:val="007E74F3"/>
    <w:pPr>
      <w:spacing w:before="120" w:after="200"/>
    </w:pPr>
    <w:rPr>
      <w:bCs/>
      <w:color w:val="000000"/>
      <w:sz w:val="18"/>
      <w:szCs w:val="18"/>
    </w:rPr>
  </w:style>
  <w:style w:type="table" w:customStyle="1" w:styleId="TabelVO">
    <w:name w:val="Tabel VO"/>
    <w:basedOn w:val="Standaardtabel"/>
    <w:uiPriority w:val="99"/>
    <w:rsid w:val="008A0CEB"/>
    <w:pPr>
      <w:spacing w:after="0" w:line="240" w:lineRule="auto"/>
      <w:jc w:val="center"/>
    </w:pPr>
    <w:rPr>
      <w:rFonts w:ascii="Flanders Art Serif" w:hAnsi="Flanders Art Serif"/>
    </w:rPr>
    <w:tblPr>
      <w:tblStyleRowBandSize w:val="2"/>
      <w:tblBorders>
        <w:top w:val="single" w:sz="8" w:space="0" w:color="9B9DA0"/>
        <w:left w:val="single" w:sz="8" w:space="0" w:color="9B9DA0"/>
        <w:bottom w:val="single" w:sz="8" w:space="0" w:color="9B9DA0"/>
        <w:right w:val="single" w:sz="8" w:space="0" w:color="9B9DA0"/>
        <w:insideH w:val="single" w:sz="8" w:space="0" w:color="9B9DA0"/>
        <w:insideV w:val="single" w:sz="8" w:space="0" w:color="9B9DA0"/>
      </w:tblBorders>
    </w:tblPr>
    <w:tcPr>
      <w:shd w:val="clear" w:color="auto" w:fill="F6F5F3" w:themeFill="background2"/>
      <w:vAlign w:val="center"/>
    </w:tcPr>
  </w:style>
  <w:style w:type="table" w:customStyle="1" w:styleId="Lijsttabel6kleurrijk1">
    <w:name w:val="Lijsttabel 6 kleurrijk1"/>
    <w:basedOn w:val="Standaardtabel"/>
    <w:uiPriority w:val="51"/>
    <w:rsid w:val="008A0CEB"/>
    <w:pPr>
      <w:spacing w:after="0" w:line="240" w:lineRule="auto"/>
    </w:pPr>
    <w:rPr>
      <w:color w:val="373636" w:themeColor="text1"/>
    </w:rPr>
    <w:tblPr>
      <w:tblStyleRowBandSize w:val="1"/>
      <w:tblStyleColBandSize w:val="1"/>
      <w:tblBorders>
        <w:top w:val="single" w:sz="4" w:space="0" w:color="373636" w:themeColor="text1"/>
        <w:bottom w:val="single" w:sz="4" w:space="0" w:color="373636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73636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7363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6" w:themeFill="text1" w:themeFillTint="33"/>
      </w:tcPr>
    </w:tblStylePr>
    <w:tblStylePr w:type="band1Horz">
      <w:tblPr/>
      <w:tcPr>
        <w:shd w:val="clear" w:color="auto" w:fill="D7D6D6" w:themeFill="text1" w:themeFillTint="33"/>
      </w:tcPr>
    </w:tblStylePr>
  </w:style>
  <w:style w:type="table" w:customStyle="1" w:styleId="Rastertabel41">
    <w:name w:val="Rastertabel 41"/>
    <w:basedOn w:val="TabelVO"/>
    <w:uiPriority w:val="49"/>
    <w:rsid w:val="004C1D8C"/>
    <w:tblPr>
      <w:tblStyleRowBandSize w:val="1"/>
      <w:tblStyleColBandSize w:val="1"/>
      <w:tblBorders>
        <w:top w:val="none" w:sz="0" w:space="0" w:color="auto"/>
        <w:left w:val="none" w:sz="0" w:space="0" w:color="auto"/>
        <w:bottom w:val="single" w:sz="4" w:space="0" w:color="878585" w:themeColor="text1" w:themeTint="99"/>
        <w:right w:val="none" w:sz="0" w:space="0" w:color="auto"/>
        <w:insideH w:val="none" w:sz="0" w:space="0" w:color="auto"/>
        <w:insideV w:val="single" w:sz="4" w:space="0" w:color="878585" w:themeColor="text1" w:themeTint="99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3636" w:themeColor="text1"/>
          <w:left w:val="single" w:sz="4" w:space="0" w:color="373636" w:themeColor="text1"/>
          <w:bottom w:val="single" w:sz="4" w:space="0" w:color="373636" w:themeColor="text1"/>
          <w:right w:val="single" w:sz="4" w:space="0" w:color="373636" w:themeColor="text1"/>
          <w:insideH w:val="nil"/>
          <w:insideV w:val="nil"/>
        </w:tcBorders>
        <w:shd w:val="clear" w:color="auto" w:fill="373636" w:themeFill="text1"/>
      </w:tcPr>
    </w:tblStylePr>
    <w:tblStylePr w:type="lastRow">
      <w:rPr>
        <w:b/>
        <w:bCs/>
      </w:rPr>
      <w:tblPr/>
      <w:tcPr>
        <w:tcBorders>
          <w:top w:val="double" w:sz="4" w:space="0" w:color="37363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6" w:themeFill="text1" w:themeFillTint="33"/>
      </w:tcPr>
    </w:tblStylePr>
    <w:tblStylePr w:type="band1Horz">
      <w:tblPr/>
      <w:tcPr>
        <w:shd w:val="clear" w:color="auto" w:fill="D7D6D6" w:themeFill="text1" w:themeFillTint="33"/>
      </w:tcPr>
    </w:tblStylePr>
  </w:style>
  <w:style w:type="table" w:customStyle="1" w:styleId="Stijl1">
    <w:name w:val="Stijl1"/>
    <w:basedOn w:val="Standaardtabel"/>
    <w:uiPriority w:val="99"/>
    <w:rsid w:val="008A0CEB"/>
    <w:pPr>
      <w:spacing w:after="0" w:line="240" w:lineRule="auto"/>
    </w:pPr>
    <w:tblPr/>
  </w:style>
  <w:style w:type="paragraph" w:customStyle="1" w:styleId="Tabelheader">
    <w:name w:val="Tabel header"/>
    <w:basedOn w:val="Standaard"/>
    <w:qFormat/>
    <w:rsid w:val="00DC6D20"/>
    <w:pPr>
      <w:jc w:val="center"/>
    </w:pPr>
    <w:rPr>
      <w:bCs/>
      <w:color w:val="FFFFFF" w:themeColor="background1"/>
      <w:sz w:val="17"/>
    </w:rPr>
  </w:style>
  <w:style w:type="paragraph" w:customStyle="1" w:styleId="Tabelinhoud">
    <w:name w:val="Tabel inhoud"/>
    <w:basedOn w:val="Standaard"/>
    <w:qFormat/>
    <w:rsid w:val="000078AC"/>
    <w:pPr>
      <w:jc w:val="center"/>
    </w:pPr>
    <w:rPr>
      <w:bCs/>
      <w:sz w:val="17"/>
      <w:szCs w:val="17"/>
    </w:rPr>
  </w:style>
  <w:style w:type="paragraph" w:customStyle="1" w:styleId="HeaderenFooterpagina1">
    <w:name w:val="Header en Footer pagina 1"/>
    <w:basedOn w:val="Standaard"/>
    <w:qFormat/>
    <w:rsid w:val="00117227"/>
    <w:pPr>
      <w:spacing w:line="280" w:lineRule="exact"/>
      <w:jc w:val="right"/>
    </w:pPr>
    <w:rPr>
      <w:color w:val="000000"/>
      <w:sz w:val="24"/>
    </w:rPr>
  </w:style>
  <w:style w:type="paragraph" w:customStyle="1" w:styleId="Vlottetekst-roodMSF">
    <w:name w:val="Vlotte tekst - rood MSF"/>
    <w:basedOn w:val="Standaard"/>
    <w:rsid w:val="00935F13"/>
    <w:pPr>
      <w:numPr>
        <w:numId w:val="9"/>
      </w:numPr>
    </w:pPr>
  </w:style>
  <w:style w:type="paragraph" w:customStyle="1" w:styleId="streepjes">
    <w:name w:val="streepjes"/>
    <w:basedOn w:val="Standaard"/>
    <w:qFormat/>
    <w:rsid w:val="00117227"/>
    <w:pPr>
      <w:tabs>
        <w:tab w:val="clear" w:pos="3686"/>
        <w:tab w:val="right" w:pos="9923"/>
      </w:tabs>
      <w:jc w:val="right"/>
    </w:pPr>
    <w:rPr>
      <w:rFonts w:cs="Calibri"/>
      <w:color w:val="000000"/>
      <w:sz w:val="16"/>
    </w:rPr>
  </w:style>
  <w:style w:type="paragraph" w:customStyle="1" w:styleId="Inspringing">
    <w:name w:val="Inspringing"/>
    <w:basedOn w:val="Standaard"/>
    <w:rsid w:val="006A4156"/>
    <w:pPr>
      <w:numPr>
        <w:numId w:val="8"/>
      </w:numPr>
    </w:pPr>
  </w:style>
  <w:style w:type="character" w:styleId="Zwaar">
    <w:name w:val="Strong"/>
    <w:basedOn w:val="Standaardalinea-lettertype"/>
    <w:uiPriority w:val="22"/>
    <w:qFormat/>
    <w:rsid w:val="00DC6D20"/>
    <w:rPr>
      <w:rFonts w:ascii="Calibri" w:hAnsi="Calibri"/>
      <w:b/>
      <w:bCs/>
      <w:i w:val="0"/>
    </w:rPr>
  </w:style>
  <w:style w:type="character" w:styleId="Paginanummer">
    <w:name w:val="page number"/>
    <w:basedOn w:val="Standaardalinea-lettertype"/>
    <w:rsid w:val="00C202C8"/>
  </w:style>
  <w:style w:type="paragraph" w:customStyle="1" w:styleId="huis-platte-tekst">
    <w:name w:val="huis-platte-tekst"/>
    <w:basedOn w:val="Standaard"/>
    <w:rsid w:val="00C202C8"/>
    <w:pPr>
      <w:tabs>
        <w:tab w:val="clear" w:pos="3686"/>
      </w:tabs>
      <w:overflowPunct w:val="0"/>
      <w:autoSpaceDE w:val="0"/>
      <w:autoSpaceDN w:val="0"/>
      <w:adjustRightInd w:val="0"/>
      <w:spacing w:line="280" w:lineRule="exact"/>
      <w:contextualSpacing w:val="0"/>
      <w:textAlignment w:val="baseline"/>
    </w:pPr>
    <w:rPr>
      <w:rFonts w:ascii="Arial" w:eastAsia="Times New Roman" w:hAnsi="Arial" w:cs="Times New Roman"/>
      <w:color w:val="auto"/>
      <w:szCs w:val="20"/>
      <w:lang w:val="nl" w:eastAsia="nl-NL"/>
    </w:rPr>
  </w:style>
  <w:style w:type="paragraph" w:customStyle="1" w:styleId="paginering">
    <w:name w:val="paginering"/>
    <w:basedOn w:val="Standaard"/>
    <w:uiPriority w:val="27"/>
    <w:qFormat/>
    <w:rsid w:val="00F651E7"/>
    <w:pPr>
      <w:tabs>
        <w:tab w:val="clear" w:pos="3686"/>
      </w:tabs>
      <w:contextualSpacing w:val="0"/>
      <w:jc w:val="right"/>
    </w:pPr>
    <w:rPr>
      <w:rFonts w:eastAsia="Times" w:cs="Times New Roman"/>
      <w:noProof/>
      <w:color w:val="auto"/>
      <w:sz w:val="18"/>
      <w:szCs w:val="18"/>
      <w:lang w:eastAsia="nl-BE"/>
    </w:rPr>
  </w:style>
  <w:style w:type="paragraph" w:customStyle="1" w:styleId="Referentie">
    <w:name w:val="Referentie"/>
    <w:uiPriority w:val="4"/>
    <w:qFormat/>
    <w:rsid w:val="00C202C8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ascii="FlandersArtSans-Regular" w:eastAsia="Times" w:hAnsi="FlandersArtSans-Regular" w:cs="Times New Roman"/>
      <w:sz w:val="20"/>
      <w:szCs w:val="20"/>
      <w:lang w:val="nl-BE" w:eastAsia="nl-BE"/>
    </w:rPr>
  </w:style>
  <w:style w:type="paragraph" w:customStyle="1" w:styleId="Referentietitel">
    <w:name w:val="Referentietitel"/>
    <w:uiPriority w:val="4"/>
    <w:qFormat/>
    <w:rsid w:val="003F2C42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ascii="FlandersArtSans-Medium" w:eastAsia="Times" w:hAnsi="FlandersArtSans-Medium" w:cs="Times New Roman"/>
      <w:b/>
      <w:sz w:val="20"/>
      <w:szCs w:val="20"/>
      <w:lang w:val="nl-BE" w:eastAsia="nl-BE"/>
    </w:rPr>
  </w:style>
  <w:style w:type="paragraph" w:customStyle="1" w:styleId="Betreft">
    <w:name w:val="Betreft"/>
    <w:basedOn w:val="Referentie"/>
    <w:qFormat/>
    <w:rsid w:val="007F7CF3"/>
    <w:pPr>
      <w:spacing w:before="480" w:after="240"/>
    </w:pPr>
    <w:rPr>
      <w:rFonts w:ascii="Calibri" w:hAnsi="Calibri"/>
    </w:rPr>
  </w:style>
  <w:style w:type="paragraph" w:customStyle="1" w:styleId="Referentietweederegel">
    <w:name w:val="Referentie tweede regel"/>
    <w:basedOn w:val="Referentie"/>
    <w:uiPriority w:val="4"/>
    <w:qFormat/>
    <w:rsid w:val="00C202C8"/>
    <w:pPr>
      <w:tabs>
        <w:tab w:val="clear" w:pos="2552"/>
      </w:tabs>
    </w:pPr>
  </w:style>
  <w:style w:type="paragraph" w:customStyle="1" w:styleId="Adres">
    <w:name w:val="Adres"/>
    <w:uiPriority w:val="5"/>
    <w:qFormat/>
    <w:rsid w:val="00234846"/>
    <w:pPr>
      <w:framePr w:w="5171" w:h="2281" w:hRule="exact" w:hSpace="1247" w:wrap="around" w:vAnchor="page" w:hAnchor="page" w:x="5660" w:y="2105"/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spacing w:after="0" w:line="270" w:lineRule="exact"/>
      <w:contextualSpacing/>
    </w:pPr>
    <w:rPr>
      <w:rFonts w:ascii="Calibri" w:eastAsia="Times New Roman" w:hAnsi="Calibri" w:cs="Times New Roman"/>
      <w:lang w:val="fr-BE" w:eastAsia="nl-BE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234846"/>
    <w:pPr>
      <w:framePr w:w="5171" w:h="2281" w:hRule="exact" w:hSpace="1247" w:wrap="around" w:vAnchor="page" w:hAnchor="page" w:x="5660" w:y="2105"/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clear" w:pos="3686"/>
        <w:tab w:val="center" w:pos="4320"/>
        <w:tab w:val="right" w:pos="8640"/>
      </w:tabs>
      <w:contextualSpacing w:val="0"/>
    </w:pPr>
    <w:rPr>
      <w:rFonts w:eastAsia="Times" w:cs="Times New Roman"/>
      <w:noProof/>
      <w:color w:val="auto"/>
      <w:sz w:val="18"/>
      <w:szCs w:val="18"/>
      <w:lang w:eastAsia="nl-BE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234846"/>
    <w:rPr>
      <w:rFonts w:ascii="Calibri" w:eastAsia="Times" w:hAnsi="Calibri" w:cs="Times New Roman"/>
      <w:noProof/>
      <w:sz w:val="18"/>
      <w:szCs w:val="18"/>
      <w:lang w:val="nl-BE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F3F1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F3F1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F3F1F"/>
    <w:rPr>
      <w:rFonts w:ascii="Calibri" w:hAnsi="Calibri"/>
      <w:color w:val="1C1A15" w:themeColor="background2" w:themeShade="1A"/>
      <w:sz w:val="20"/>
      <w:szCs w:val="20"/>
      <w:lang w:val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3F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3F1F"/>
    <w:rPr>
      <w:rFonts w:ascii="Calibri" w:hAnsi="Calibri"/>
      <w:b/>
      <w:bCs/>
      <w:color w:val="1C1A15" w:themeColor="background2" w:themeShade="1A"/>
      <w:sz w:val="20"/>
      <w:szCs w:val="20"/>
      <w:lang w:val="nl-BE"/>
    </w:rPr>
  </w:style>
  <w:style w:type="paragraph" w:styleId="Revisie">
    <w:name w:val="Revision"/>
    <w:hidden/>
    <w:uiPriority w:val="99"/>
    <w:semiHidden/>
    <w:rsid w:val="00922DCA"/>
    <w:pPr>
      <w:spacing w:after="0" w:line="240" w:lineRule="auto"/>
    </w:pPr>
    <w:rPr>
      <w:rFonts w:ascii="Calibri" w:hAnsi="Calibri"/>
      <w:color w:val="1C1A15" w:themeColor="background2" w:themeShade="1A"/>
      <w:lang w:val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C55E0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233B62"/>
  </w:style>
  <w:style w:type="character" w:styleId="GevolgdeHyperlink">
    <w:name w:val="FollowedHyperlink"/>
    <w:basedOn w:val="Standaardalinea-lettertype"/>
    <w:uiPriority w:val="99"/>
    <w:semiHidden/>
    <w:unhideWhenUsed/>
    <w:rsid w:val="00F87B69"/>
    <w:rPr>
      <w:color w:val="AA78AA" w:themeColor="followedHyperlink"/>
      <w:u w:val="single"/>
    </w:rPr>
  </w:style>
  <w:style w:type="paragraph" w:styleId="Geenafstand">
    <w:name w:val="No Spacing"/>
    <w:uiPriority w:val="1"/>
    <w:qFormat/>
    <w:rsid w:val="008E7183"/>
    <w:pPr>
      <w:tabs>
        <w:tab w:val="left" w:pos="3686"/>
      </w:tabs>
      <w:spacing w:after="0" w:line="240" w:lineRule="auto"/>
      <w:contextualSpacing/>
    </w:pPr>
    <w:rPr>
      <w:rFonts w:ascii="Calibri" w:hAnsi="Calibri"/>
      <w:color w:val="1C1A15" w:themeColor="background2" w:themeShade="1A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2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Landelijke%20Inrichting\Dienst%20Grondzaken\1.%20BOM\1.11.%20Organisatieprojecten\Landcommissie\Modelbrieven\Erkenning%20adviesbureaus_onvolledig.doc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A54FF6AB3F4CEDAC9A751B249483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EC7445-4AFF-4829-AE5E-AF6C2F2FB6FD}"/>
      </w:docPartPr>
      <w:docPartBody>
        <w:p w:rsidR="0014425E" w:rsidRDefault="00DF5836" w:rsidP="00DF5836">
          <w:pPr>
            <w:pStyle w:val="9CA54FF6AB3F4CEDAC9A751B249483DD3"/>
          </w:pPr>
          <w:r w:rsidRPr="00C200CF">
            <w:rPr>
              <w:rStyle w:val="Tekstvantijdelijkeaanduiding"/>
              <w:color w:val="FF0000"/>
            </w:rPr>
            <w:t>&lt;naam, hoedanigheid&gt;</w:t>
          </w:r>
        </w:p>
      </w:docPartBody>
    </w:docPart>
    <w:docPart>
      <w:docPartPr>
        <w:name w:val="6446CB350B5249328DB415713D1E0D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4C7445-E378-4D54-A14A-2321970FA7C0}"/>
      </w:docPartPr>
      <w:docPartBody>
        <w:p w:rsidR="0014425E" w:rsidRDefault="00DF5836" w:rsidP="00DF5836">
          <w:pPr>
            <w:pStyle w:val="6446CB350B5249328DB415713D1E0DA83"/>
          </w:pPr>
          <w:r w:rsidRPr="00C200CF">
            <w:rPr>
              <w:rStyle w:val="Tekstvantijdelijkeaanduiding"/>
              <w:color w:val="FF0000"/>
            </w:rPr>
            <w:t>&lt;naam, hoedanigheid&gt;</w:t>
          </w:r>
        </w:p>
      </w:docPartBody>
    </w:docPart>
    <w:docPart>
      <w:docPartPr>
        <w:name w:val="47647E2EEDBF4230BE5CD0A3176ED2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6F603E-DACA-4560-8347-E8964B99FF90}"/>
      </w:docPartPr>
      <w:docPartBody>
        <w:p w:rsidR="0014425E" w:rsidRDefault="00DF5836" w:rsidP="00DF5836">
          <w:pPr>
            <w:pStyle w:val="47647E2EEDBF4230BE5CD0A3176ED2853"/>
          </w:pPr>
          <w:r w:rsidRPr="00D87204">
            <w:rPr>
              <w:rStyle w:val="Tekstvantijdelijkeaanduiding"/>
              <w:color w:val="FF0000"/>
            </w:rPr>
            <w:t>&lt;naam&gt;</w:t>
          </w:r>
        </w:p>
      </w:docPartBody>
    </w:docPart>
    <w:docPart>
      <w:docPartPr>
        <w:name w:val="3EDCBCB22166449AA2083FE02B45FC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AB518B-030A-4AF9-9BF2-E4370951EFEE}"/>
      </w:docPartPr>
      <w:docPartBody>
        <w:p w:rsidR="0014425E" w:rsidRDefault="00DF5836" w:rsidP="00DF5836">
          <w:pPr>
            <w:pStyle w:val="3EDCBCB22166449AA2083FE02B45FC6B3"/>
          </w:pPr>
          <w:r w:rsidRPr="00D87204">
            <w:rPr>
              <w:rStyle w:val="Tekstvantijdelijkeaanduiding"/>
              <w:color w:val="FF0000"/>
            </w:rPr>
            <w:t>&lt;hoedanigheid&gt;</w:t>
          </w:r>
        </w:p>
      </w:docPartBody>
    </w:docPart>
    <w:docPart>
      <w:docPartPr>
        <w:name w:val="39CFBD8CD1004197AE22ABAE0511A0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30357B-A7DB-4D8F-B008-F418EB8F286E}"/>
      </w:docPartPr>
      <w:docPartBody>
        <w:p w:rsidR="00990176" w:rsidRDefault="00DF5836" w:rsidP="00DF5836">
          <w:pPr>
            <w:pStyle w:val="39CFBD8CD1004197AE22ABAE0511A0922"/>
          </w:pPr>
          <w:r w:rsidRPr="00677C44">
            <w:rPr>
              <w:rFonts w:cs="Arial"/>
              <w:color w:val="FF0000"/>
            </w:rPr>
            <w:t>&lt;datum&gt;</w:t>
          </w:r>
        </w:p>
      </w:docPartBody>
    </w:docPart>
    <w:docPart>
      <w:docPartPr>
        <w:name w:val="F56175B320E64FBB90FC8604F6D9CD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FAB0B2-43A3-4503-9313-8A65DDA3E7D1}"/>
      </w:docPartPr>
      <w:docPartBody>
        <w:p w:rsidR="00990176" w:rsidRDefault="00DF5836" w:rsidP="00DF5836">
          <w:pPr>
            <w:pStyle w:val="F56175B320E64FBB90FC8604F6D9CDB71"/>
          </w:pPr>
          <w:r w:rsidRPr="00961388">
            <w:rPr>
              <w:rFonts w:cs="Arial"/>
              <w:color w:val="FF0000"/>
            </w:rPr>
            <w:t>&lt;202X-E-PSV-XXXXX&gt;</w:t>
          </w:r>
        </w:p>
      </w:docPartBody>
    </w:docPart>
    <w:docPart>
      <w:docPartPr>
        <w:name w:val="84333CF17DD54AC98DF6095FBC3AF0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8C2944-FE27-4D5F-B19B-A7A1D7DA2F4D}"/>
      </w:docPartPr>
      <w:docPartBody>
        <w:p w:rsidR="00990176" w:rsidRDefault="00DF5836" w:rsidP="00DF5836">
          <w:pPr>
            <w:pStyle w:val="84333CF17DD54AC98DF6095FBC3AF087"/>
          </w:pPr>
          <w:r w:rsidRPr="00FC22F6">
            <w:rPr>
              <w:color w:val="FF0000"/>
            </w:rPr>
            <w:t>&lt;naam RUP&gt;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landers Art Sans">
    <w:altName w:val="Courier New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 Art Serif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landersArtSans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FlandersArtSans-Medium">
    <w:altName w:val="Calibri"/>
    <w:charset w:val="00"/>
    <w:family w:val="auto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00B7"/>
    <w:multiLevelType w:val="multilevel"/>
    <w:tmpl w:val="4E381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6696BF2"/>
    <w:multiLevelType w:val="multilevel"/>
    <w:tmpl w:val="E4B6A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BC565F3"/>
    <w:multiLevelType w:val="multilevel"/>
    <w:tmpl w:val="C8BA3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D355104"/>
    <w:multiLevelType w:val="multilevel"/>
    <w:tmpl w:val="8994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0603791">
    <w:abstractNumId w:val="0"/>
  </w:num>
  <w:num w:numId="2" w16cid:durableId="1054544829">
    <w:abstractNumId w:val="1"/>
  </w:num>
  <w:num w:numId="3" w16cid:durableId="1360471126">
    <w:abstractNumId w:val="3"/>
  </w:num>
  <w:num w:numId="4" w16cid:durableId="1897234388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CF"/>
    <w:rsid w:val="00043C2A"/>
    <w:rsid w:val="00052428"/>
    <w:rsid w:val="00075699"/>
    <w:rsid w:val="000D63A1"/>
    <w:rsid w:val="001124F6"/>
    <w:rsid w:val="00114DF7"/>
    <w:rsid w:val="001201D4"/>
    <w:rsid w:val="001277AD"/>
    <w:rsid w:val="00127C71"/>
    <w:rsid w:val="0014425E"/>
    <w:rsid w:val="00192346"/>
    <w:rsid w:val="001A6CD6"/>
    <w:rsid w:val="001B4005"/>
    <w:rsid w:val="001B7FD0"/>
    <w:rsid w:val="001F5553"/>
    <w:rsid w:val="00220069"/>
    <w:rsid w:val="00261A43"/>
    <w:rsid w:val="002A0487"/>
    <w:rsid w:val="00302292"/>
    <w:rsid w:val="003061C7"/>
    <w:rsid w:val="0036103F"/>
    <w:rsid w:val="00387520"/>
    <w:rsid w:val="00391A20"/>
    <w:rsid w:val="003A4FDF"/>
    <w:rsid w:val="003A6CC7"/>
    <w:rsid w:val="003C45CC"/>
    <w:rsid w:val="003E43F5"/>
    <w:rsid w:val="003E44FD"/>
    <w:rsid w:val="004150CC"/>
    <w:rsid w:val="00425263"/>
    <w:rsid w:val="0043161C"/>
    <w:rsid w:val="005079BF"/>
    <w:rsid w:val="005579D3"/>
    <w:rsid w:val="00565AC5"/>
    <w:rsid w:val="005C19EA"/>
    <w:rsid w:val="005C24F5"/>
    <w:rsid w:val="005D1E8F"/>
    <w:rsid w:val="005F2D18"/>
    <w:rsid w:val="00644224"/>
    <w:rsid w:val="00644697"/>
    <w:rsid w:val="006B159A"/>
    <w:rsid w:val="0071453B"/>
    <w:rsid w:val="00716A8A"/>
    <w:rsid w:val="00740D41"/>
    <w:rsid w:val="0077546F"/>
    <w:rsid w:val="00792ACD"/>
    <w:rsid w:val="007D313E"/>
    <w:rsid w:val="007E4DF7"/>
    <w:rsid w:val="007E76C0"/>
    <w:rsid w:val="00807711"/>
    <w:rsid w:val="008631AB"/>
    <w:rsid w:val="00870E42"/>
    <w:rsid w:val="00891FD9"/>
    <w:rsid w:val="008D29FC"/>
    <w:rsid w:val="008F5F4A"/>
    <w:rsid w:val="00923C27"/>
    <w:rsid w:val="00990176"/>
    <w:rsid w:val="009E7735"/>
    <w:rsid w:val="009F2220"/>
    <w:rsid w:val="00A21F45"/>
    <w:rsid w:val="00A47ED0"/>
    <w:rsid w:val="00AE1D3C"/>
    <w:rsid w:val="00B43CCF"/>
    <w:rsid w:val="00B7646D"/>
    <w:rsid w:val="00B8277F"/>
    <w:rsid w:val="00B94089"/>
    <w:rsid w:val="00C42659"/>
    <w:rsid w:val="00C57AD1"/>
    <w:rsid w:val="00C844C7"/>
    <w:rsid w:val="00C94213"/>
    <w:rsid w:val="00CB4142"/>
    <w:rsid w:val="00CC7C1E"/>
    <w:rsid w:val="00D27584"/>
    <w:rsid w:val="00D60667"/>
    <w:rsid w:val="00DF5836"/>
    <w:rsid w:val="00E0480F"/>
    <w:rsid w:val="00E514A5"/>
    <w:rsid w:val="00E80BB2"/>
    <w:rsid w:val="00E92C9E"/>
    <w:rsid w:val="00EA58D4"/>
    <w:rsid w:val="00EC4BE5"/>
    <w:rsid w:val="00F86E44"/>
    <w:rsid w:val="00F956E1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56E402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F5836"/>
    <w:rPr>
      <w:color w:val="808080"/>
    </w:rPr>
  </w:style>
  <w:style w:type="paragraph" w:customStyle="1" w:styleId="F56175B320E64FBB90FC8604F6D9CDB71">
    <w:name w:val="F56175B320E64FBB90FC8604F6D9CDB71"/>
    <w:rsid w:val="00DF5836"/>
    <w:pPr>
      <w:tabs>
        <w:tab w:val="left" w:pos="3686"/>
      </w:tabs>
      <w:spacing w:after="0" w:line="240" w:lineRule="auto"/>
      <w:contextualSpacing/>
    </w:pPr>
    <w:rPr>
      <w:rFonts w:ascii="Calibri" w:eastAsiaTheme="minorHAnsi" w:hAnsi="Calibri"/>
      <w:color w:val="171717" w:themeColor="background2" w:themeShade="1A"/>
      <w:kern w:val="0"/>
      <w:sz w:val="22"/>
      <w:szCs w:val="22"/>
      <w:lang w:eastAsia="en-US"/>
      <w14:ligatures w14:val="none"/>
    </w:rPr>
  </w:style>
  <w:style w:type="paragraph" w:customStyle="1" w:styleId="39CFBD8CD1004197AE22ABAE0511A0922">
    <w:name w:val="39CFBD8CD1004197AE22ABAE0511A0922"/>
    <w:rsid w:val="00DF5836"/>
    <w:pPr>
      <w:tabs>
        <w:tab w:val="left" w:pos="3686"/>
      </w:tabs>
      <w:spacing w:after="0" w:line="240" w:lineRule="auto"/>
      <w:contextualSpacing/>
    </w:pPr>
    <w:rPr>
      <w:rFonts w:ascii="Calibri" w:eastAsiaTheme="minorHAnsi" w:hAnsi="Calibri"/>
      <w:color w:val="171717" w:themeColor="background2" w:themeShade="1A"/>
      <w:kern w:val="0"/>
      <w:sz w:val="22"/>
      <w:szCs w:val="22"/>
      <w:lang w:eastAsia="en-US"/>
      <w14:ligatures w14:val="none"/>
    </w:rPr>
  </w:style>
  <w:style w:type="paragraph" w:customStyle="1" w:styleId="6446CB350B5249328DB415713D1E0DA83">
    <w:name w:val="6446CB350B5249328DB415713D1E0DA83"/>
    <w:rsid w:val="00DF5836"/>
    <w:pPr>
      <w:tabs>
        <w:tab w:val="num" w:pos="720"/>
        <w:tab w:val="left" w:pos="3686"/>
      </w:tabs>
      <w:spacing w:after="0" w:line="240" w:lineRule="auto"/>
      <w:ind w:left="360" w:hanging="360"/>
      <w:contextualSpacing/>
    </w:pPr>
    <w:rPr>
      <w:rFonts w:ascii="Calibri" w:eastAsiaTheme="minorHAnsi" w:hAnsi="Calibri"/>
      <w:kern w:val="0"/>
      <w:sz w:val="22"/>
      <w:szCs w:val="22"/>
      <w:lang w:eastAsia="en-US"/>
      <w14:ligatures w14:val="none"/>
    </w:rPr>
  </w:style>
  <w:style w:type="paragraph" w:customStyle="1" w:styleId="9CA54FF6AB3F4CEDAC9A751B249483DD3">
    <w:name w:val="9CA54FF6AB3F4CEDAC9A751B249483DD3"/>
    <w:rsid w:val="00DF5836"/>
    <w:pPr>
      <w:tabs>
        <w:tab w:val="num" w:pos="720"/>
        <w:tab w:val="left" w:pos="3686"/>
      </w:tabs>
      <w:spacing w:after="0" w:line="240" w:lineRule="auto"/>
      <w:ind w:left="360" w:hanging="360"/>
      <w:contextualSpacing/>
    </w:pPr>
    <w:rPr>
      <w:rFonts w:ascii="Calibri" w:eastAsiaTheme="minorHAnsi" w:hAnsi="Calibri"/>
      <w:kern w:val="0"/>
      <w:sz w:val="22"/>
      <w:szCs w:val="22"/>
      <w:lang w:eastAsia="en-US"/>
      <w14:ligatures w14:val="none"/>
    </w:rPr>
  </w:style>
  <w:style w:type="paragraph" w:customStyle="1" w:styleId="47647E2EEDBF4230BE5CD0A3176ED2853">
    <w:name w:val="47647E2EEDBF4230BE5CD0A3176ED2853"/>
    <w:rsid w:val="00DF5836"/>
    <w:pPr>
      <w:tabs>
        <w:tab w:val="num" w:pos="720"/>
        <w:tab w:val="left" w:pos="3686"/>
      </w:tabs>
      <w:spacing w:after="0" w:line="240" w:lineRule="auto"/>
      <w:ind w:left="360" w:hanging="360"/>
      <w:contextualSpacing/>
    </w:pPr>
    <w:rPr>
      <w:rFonts w:ascii="Calibri" w:eastAsiaTheme="minorHAnsi" w:hAnsi="Calibri"/>
      <w:kern w:val="0"/>
      <w:sz w:val="22"/>
      <w:szCs w:val="22"/>
      <w:lang w:eastAsia="en-US"/>
      <w14:ligatures w14:val="none"/>
    </w:rPr>
  </w:style>
  <w:style w:type="paragraph" w:customStyle="1" w:styleId="3EDCBCB22166449AA2083FE02B45FC6B3">
    <w:name w:val="3EDCBCB22166449AA2083FE02B45FC6B3"/>
    <w:rsid w:val="00DF5836"/>
    <w:pPr>
      <w:tabs>
        <w:tab w:val="num" w:pos="720"/>
        <w:tab w:val="left" w:pos="3686"/>
      </w:tabs>
      <w:spacing w:after="0" w:line="240" w:lineRule="auto"/>
      <w:ind w:left="360" w:hanging="360"/>
      <w:contextualSpacing/>
    </w:pPr>
    <w:rPr>
      <w:rFonts w:ascii="Calibri" w:eastAsiaTheme="minorHAnsi" w:hAnsi="Calibri"/>
      <w:kern w:val="0"/>
      <w:sz w:val="22"/>
      <w:szCs w:val="22"/>
      <w:lang w:eastAsia="en-US"/>
      <w14:ligatures w14:val="none"/>
    </w:rPr>
  </w:style>
  <w:style w:type="paragraph" w:customStyle="1" w:styleId="84333CF17DD54AC98DF6095FBC3AF087">
    <w:name w:val="84333CF17DD54AC98DF6095FBC3AF087"/>
    <w:rsid w:val="00DF5836"/>
    <w:pPr>
      <w:tabs>
        <w:tab w:val="num" w:pos="720"/>
        <w:tab w:val="left" w:pos="3686"/>
      </w:tabs>
      <w:spacing w:after="0" w:line="240" w:lineRule="auto"/>
      <w:ind w:left="360" w:hanging="360"/>
      <w:contextualSpacing/>
    </w:pPr>
    <w:rPr>
      <w:rFonts w:ascii="Calibri" w:eastAsiaTheme="minorHAnsi" w:hAnsi="Calibr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LM">
      <a:dk1>
        <a:srgbClr val="373636"/>
      </a:dk1>
      <a:lt1>
        <a:sysClr val="window" lastClr="FFFFFF"/>
      </a:lt1>
      <a:dk2>
        <a:srgbClr val="15465B"/>
      </a:dk2>
      <a:lt2>
        <a:srgbClr val="F6F5F3"/>
      </a:lt2>
      <a:accent1>
        <a:srgbClr val="15465B"/>
      </a:accent1>
      <a:accent2>
        <a:srgbClr val="A2C518"/>
      </a:accent2>
      <a:accent3>
        <a:srgbClr val="FFF200"/>
      </a:accent3>
      <a:accent4>
        <a:srgbClr val="373636"/>
      </a:accent4>
      <a:accent5>
        <a:srgbClr val="15465B"/>
      </a:accent5>
      <a:accent6>
        <a:srgbClr val="A2C518"/>
      </a:accent6>
      <a:hlink>
        <a:srgbClr val="3C96BE"/>
      </a:hlink>
      <a:folHlink>
        <a:srgbClr val="AA78AA"/>
      </a:folHlink>
    </a:clrScheme>
    <a:fontScheme name="Vlaamse overheid opmaakstijlen">
      <a:majorFont>
        <a:latin typeface="Flanders Art Sans"/>
        <a:ea typeface=""/>
        <a:cs typeface=""/>
      </a:majorFont>
      <a:minorFont>
        <a:latin typeface="Flanders Art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2015-04-01T00:00:00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8C3EA06960646931FECBF22C421CF" ma:contentTypeVersion="13" ma:contentTypeDescription="Een nieuw document maken." ma:contentTypeScope="" ma:versionID="74942b421c8b6ec9ffcc0b586045edc5">
  <xsd:schema xmlns:xsd="http://www.w3.org/2001/XMLSchema" xmlns:xs="http://www.w3.org/2001/XMLSchema" xmlns:p="http://schemas.microsoft.com/office/2006/metadata/properties" xmlns:ns1="http://schemas.microsoft.com/sharepoint/v3" xmlns:ns2="8352b163-ef7a-4c75-991d-0dfe92b21fb1" targetNamespace="http://schemas.microsoft.com/office/2006/metadata/properties" ma:root="true" ma:fieldsID="0cec374037bb6a7ab943da848d877c87" ns1:_="" ns2:_="">
    <xsd:import namespace="http://schemas.microsoft.com/sharepoint/v3"/>
    <xsd:import namespace="8352b163-ef7a-4c75-991d-0dfe92b21fb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Begindatum van de planning" ma:description="" ma:internalName="PublishingStartDate">
      <xsd:simpleType>
        <xsd:restriction base="dms:Unknown"/>
      </xsd:simpleType>
    </xsd:element>
    <xsd:element name="PublishingExpirationDate" ma:index="5" nillable="true" ma:displayName="Einddatum van de planning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2b163-ef7a-4c75-991d-0dfe92b21f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D11098-B081-42DD-BB1E-D23E495FFB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ACEF37-90B3-4EA3-9F43-47177EA8219D}">
  <ds:schemaRefs>
    <ds:schemaRef ds:uri="http://schemas.microsoft.com/office/2006/metadata/properties"/>
    <ds:schemaRef ds:uri="http://schemas.microsoft.com/office/infopath/2007/PartnerControls"/>
    <ds:schemaRef ds:uri="22a20320-d1c6-4b16-9728-2ef0b4fa7c33"/>
    <ds:schemaRef ds:uri="949b438e-b25c-4392-8b8b-5e8f1756eeb6"/>
  </ds:schemaRefs>
</ds:datastoreItem>
</file>

<file path=customXml/itemProps4.xml><?xml version="1.0" encoding="utf-8"?>
<ds:datastoreItem xmlns:ds="http://schemas.openxmlformats.org/officeDocument/2006/customXml" ds:itemID="{B3BD2866-CCD6-49F0-B4C8-EC4938D69804}"/>
</file>

<file path=customXml/itemProps5.xml><?xml version="1.0" encoding="utf-8"?>
<ds:datastoreItem xmlns:ds="http://schemas.openxmlformats.org/officeDocument/2006/customXml" ds:itemID="{73357F5F-2DE8-412B-A8AF-2D4619F8A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Erkenning adviesbureaus_onvolledig.docx</Template>
  <TotalTime>527</TotalTime>
  <Pages>2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kmab</dc:creator>
  <cp:keywords/>
  <cp:lastModifiedBy>Lisa Buldeo Rai</cp:lastModifiedBy>
  <cp:revision>480</cp:revision>
  <cp:lastPrinted>2014-03-28T10:07:00Z</cp:lastPrinted>
  <dcterms:created xsi:type="dcterms:W3CDTF">2025-05-15T03:47:00Z</dcterms:created>
  <dcterms:modified xsi:type="dcterms:W3CDTF">2026-08-06T12:57:00Z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0x0101006698C3EA06960646931FECBF22C421CF</vt:lpwstr>
  </property>
  <property fmtid="{D5CDD505-2E9C-101B-9397-08002B2CF9AE}" pid="3" name="TaxKeyword">
    <vt:lpwstr/>
  </property>
  <property fmtid="{D5CDD505-2E9C-101B-9397-08002B2CF9AE}" pid="4" name="MetadataProject">
    <vt:lpwstr/>
  </property>
  <property fmtid="{D5CDD505-2E9C-101B-9397-08002B2CF9AE}" pid="5" name="MetadataThema">
    <vt:lpwstr>48;#Landinrichting en Grondenbank|b59f0114-14d7-45a7-ba8f-eee07c4eccc6</vt:lpwstr>
  </property>
  <property fmtid="{D5CDD505-2E9C-101B-9397-08002B2CF9AE}" pid="6" name="_dlc_DocIdItemGuid">
    <vt:lpwstr>c301d448-47e9-4d4d-8a92-cbf5c640a1c9</vt:lpwstr>
  </property>
  <property fmtid="{D5CDD505-2E9C-101B-9397-08002B2CF9AE}" pid="7" name="URL">
    <vt:lpwstr/>
  </property>
  <property fmtid="{D5CDD505-2E9C-101B-9397-08002B2CF9AE}" pid="8" name="DocumentSetDescription">
    <vt:lpwstr/>
  </property>
  <property fmtid="{D5CDD505-2E9C-101B-9397-08002B2CF9AE}" pid="9" name="MediaServiceImageTags">
    <vt:lpwstr/>
  </property>
  <property fmtid="{D5CDD505-2E9C-101B-9397-08002B2CF9AE}" pid="11" name="docLang">
    <vt:lpwstr>nl</vt:lpwstr>
  </property>
</Properties>
</file>